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264E89" w14:textId="5E7B5DF1" w:rsidR="00F635E4" w:rsidRDefault="000019EE" w:rsidP="00F635E4">
      <w:pPr>
        <w:jc w:val="center"/>
        <w:rPr>
          <w:rFonts w:eastAsia="Times New Roman"/>
          <w:b/>
          <w:bCs/>
          <w:kern w:val="36"/>
          <w:sz w:val="21"/>
          <w:szCs w:val="21"/>
        </w:rPr>
      </w:pPr>
      <w:r>
        <w:rPr>
          <w:rFonts w:eastAsia="Times New Roman"/>
          <w:b/>
          <w:bCs/>
          <w:noProof/>
          <w:kern w:val="36"/>
          <w:sz w:val="21"/>
          <w:szCs w:val="21"/>
        </w:rPr>
        <w:drawing>
          <wp:anchor distT="0" distB="0" distL="114300" distR="114300" simplePos="0" relativeHeight="251660287" behindDoc="0" locked="0" layoutInCell="1" allowOverlap="1" wp14:anchorId="628F933B" wp14:editId="08FB5DBA">
            <wp:simplePos x="0" y="0"/>
            <wp:positionH relativeFrom="page">
              <wp:align>right</wp:align>
            </wp:positionH>
            <wp:positionV relativeFrom="page">
              <wp:align>top</wp:align>
            </wp:positionV>
            <wp:extent cx="7765576" cy="10055158"/>
            <wp:effectExtent l="0" t="0" r="6985"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65576" cy="1005515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35E4">
        <w:rPr>
          <w:noProof/>
        </w:rPr>
        <mc:AlternateContent>
          <mc:Choice Requires="wps">
            <w:drawing>
              <wp:anchor distT="0" distB="0" distL="114300" distR="114300" simplePos="0" relativeHeight="251659263" behindDoc="1" locked="0" layoutInCell="1" allowOverlap="1" wp14:anchorId="50F0350D" wp14:editId="67A56017">
                <wp:simplePos x="0" y="0"/>
                <wp:positionH relativeFrom="column">
                  <wp:posOffset>-163195</wp:posOffset>
                </wp:positionH>
                <wp:positionV relativeFrom="paragraph">
                  <wp:posOffset>8462645</wp:posOffset>
                </wp:positionV>
                <wp:extent cx="7282815" cy="959485"/>
                <wp:effectExtent l="0" t="0" r="0" b="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2815" cy="959485"/>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526C38D" id="Rectangle 3" o:spid="_x0000_s1026" style="position:absolute;margin-left:-12.85pt;margin-top:666.35pt;width:573.45pt;height:75.55pt;z-index:-251657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" fillcolor="window" stroked="f" strokeweight="1pt"/>
            </w:pict>
          </mc:Fallback>
        </mc:AlternateContent>
      </w:r>
      <w:r w:rsidR="0086139F">
        <w:rPr>
          <w:rFonts w:eastAsia="Times New Roman"/>
          <w:b/>
          <w:bCs/>
          <w:kern w:val="36"/>
          <w:sz w:val="21"/>
          <w:szCs w:val="21"/>
        </w:rPr>
        <w:br w:type="page"/>
      </w:r>
    </w:p>
    <w:p w14:paraId="703EC83C" w14:textId="77777777" w:rsidR="00601310" w:rsidRPr="00601310" w:rsidRDefault="00601310" w:rsidP="00601310">
      <w:pPr>
        <w:spacing w:line="247" w:lineRule="auto"/>
        <w:jc w:val="center"/>
        <w:outlineLvl w:val="0"/>
        <w:rPr>
          <w:rFonts w:eastAsia="Times New Roman"/>
          <w:b/>
          <w:bCs/>
          <w:kern w:val="36"/>
          <w:sz w:val="32"/>
          <w:szCs w:val="32"/>
        </w:rPr>
      </w:pPr>
      <w:r w:rsidRPr="00601310">
        <w:rPr>
          <w:rFonts w:eastAsia="Times New Roman"/>
          <w:b/>
          <w:bCs/>
          <w:kern w:val="36"/>
          <w:sz w:val="32"/>
          <w:szCs w:val="32"/>
        </w:rPr>
        <w:lastRenderedPageBreak/>
        <w:t>Jeremiah 1 Teaching Points and Bible Study Questions</w:t>
      </w:r>
    </w:p>
    <w:p w14:paraId="3394A061" w14:textId="0CC14EAB"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God Knows You Personally</w:t>
      </w:r>
    </w:p>
    <w:p w14:paraId="67D9895F"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 xml:space="preserve">Before you were even a thought in your parents' minds, God knew you. Jeremiah 1:5 says, "Before I formed you in the womb I knew you, and before you were </w:t>
      </w:r>
      <w:proofErr w:type="gramStart"/>
      <w:r w:rsidRPr="00F6333B">
        <w:rPr>
          <w:rFonts w:eastAsia="Times New Roman"/>
          <w:kern w:val="0"/>
          <w:sz w:val="21"/>
          <w:szCs w:val="21"/>
        </w:rPr>
        <w:t>born</w:t>
      </w:r>
      <w:proofErr w:type="gramEnd"/>
      <w:r w:rsidRPr="00F6333B">
        <w:rPr>
          <w:rFonts w:eastAsia="Times New Roman"/>
          <w:kern w:val="0"/>
          <w:sz w:val="21"/>
          <w:szCs w:val="21"/>
        </w:rPr>
        <w:t xml:space="preserve"> I set you apart." This is a powerful reminder that you are not an accident. You are part of a divine plan, crafted with purpose and intention. Embrace this truth and let it guide your daily walk.</w:t>
      </w:r>
    </w:p>
    <w:p w14:paraId="1F77DD1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knowing God knew you before birth impact your daily decisions and self-worth?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deepen your personal relationship with God, who knows you intimately?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understanding God's personal knowledge of you can influence your life purpose? </w:t>
      </w:r>
    </w:p>
    <w:p w14:paraId="5468FA64"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You Are Set Apart for a Purpose</w:t>
      </w:r>
    </w:p>
    <w:p w14:paraId="5A5ABC06"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was appointed as a prophet to the nations, and you too have a unique calling. "I appointed you as a prophet to the nations" (Jeremiah 1:5). Whether your mission field is your workplace, your home, or your community, God has set you apart to make a difference. Seek His guidance to discover and fulfill your purpose.</w:t>
      </w:r>
    </w:p>
    <w:p w14:paraId="65EC0905"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identify and embrace the unique purpose God has set for you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sets individuals apart for specific tasks, and how does this apply to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overcome doubts about your purpose and confidently fulfill your calling? </w:t>
      </w:r>
    </w:p>
    <w:p w14:paraId="13459533"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27FE8E6"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1B7826DA" w14:textId="77777777" w:rsidR="00601310" w:rsidRDefault="00601310" w:rsidP="00601310">
      <w:pPr>
        <w:spacing w:line="247" w:lineRule="auto"/>
        <w:rPr>
          <w:rFonts w:eastAsia="Times New Roman"/>
          <w:b/>
          <w:bCs/>
          <w:kern w:val="0"/>
          <w:sz w:val="21"/>
          <w:szCs w:val="21"/>
        </w:rPr>
      </w:pPr>
    </w:p>
    <w:p w14:paraId="2B22F2AA" w14:textId="20168850"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Do Not Be Afraid of Your Calling</w:t>
      </w:r>
    </w:p>
    <w:p w14:paraId="76C4222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When God calls you, it can be intimidating. Jeremiah felt inadequate, saying, "Ah, Lord GOD! I do not know how to speak, for I am only a child" (Jeremiah 1:6). Yet, God reassures us that He equips those He calls. Trust in His strength, not your own, and step boldly into your calling.</w:t>
      </w:r>
    </w:p>
    <w:p w14:paraId="5D5FD796"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overcome fear when stepping into a new calling or responsibility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reassures us when we feel inadequate for our calling?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in your calling despite feeling afraid? </w:t>
      </w:r>
    </w:p>
    <w:p w14:paraId="40DE7B05"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Will Equip You</w:t>
      </w:r>
    </w:p>
    <w:p w14:paraId="32224D61"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God promises to equip you for the tasks He assigns. "Do not say, ‘I am only a child,’ for to everyone I send you, you must go, and all that I command you, you must speak" (Jeremiah 1:7). He provides the words, the wisdom, and the courage you need. Lean on Him, and He will guide your steps.</w:t>
      </w:r>
    </w:p>
    <w:p w14:paraId="68FF3E8E"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trust that God will equip you for tasks you feel unprepared for?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promise to equip Jeremiah for his mission?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believing in God's equipping power change your approach to new challenges? </w:t>
      </w:r>
    </w:p>
    <w:p w14:paraId="58BCB457"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7808CD8"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7AAAEB38" w14:textId="77777777" w:rsidR="00601310" w:rsidRDefault="00601310" w:rsidP="00601310">
      <w:pPr>
        <w:spacing w:line="247" w:lineRule="auto"/>
        <w:rPr>
          <w:rFonts w:eastAsia="Times New Roman"/>
          <w:b/>
          <w:bCs/>
          <w:kern w:val="0"/>
          <w:sz w:val="21"/>
          <w:szCs w:val="21"/>
        </w:rPr>
      </w:pPr>
    </w:p>
    <w:p w14:paraId="230FAFE5" w14:textId="39A7EFE5"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God Is with You Always</w:t>
      </w:r>
    </w:p>
    <w:p w14:paraId="2BDBA3A8"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Facing challenges can be daunting, but remember, "Do not be afraid of them, for I am with you to deliver you" (Jeremiah 1:8). God's presence is a constant in your life. No matter the obstacles, He walks beside you, offering protection and support.</w:t>
      </w:r>
    </w:p>
    <w:p w14:paraId="05B62BA8" w14:textId="77777777" w:rsidR="00601310" w:rsidRDefault="00601310" w:rsidP="00601310">
      <w:pPr>
        <w:spacing w:line="247" w:lineRule="auto"/>
      </w:pPr>
      <w:r w:rsidRPr="00F6333B">
        <w:rPr>
          <w:rFonts w:eastAsia="Times New Roman"/>
          <w:kern w:val="0"/>
          <w:sz w:val="21"/>
          <w:szCs w:val="21"/>
        </w:rPr>
        <w:t>1. How can you remind yourself of God's presence during challenging times, as Jeremiah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trust God's constant presence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acknowledging God's presence can change your perspective on difficult situations?</w:t>
      </w:r>
    </w:p>
    <w:p w14:paraId="4FCF0FA4" w14:textId="56C2AEBB"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Word Is Powerful</w:t>
      </w:r>
    </w:p>
    <w:p w14:paraId="5597EA6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God touched Jeremiah's mouth and said, "Behold, I have put My words in your mouth" (Jeremiah 1:9). The Word of God is living and active, sharper than any double-edged sword. When you speak His truth, it has the power to transform lives. Immerse yourself in Scripture and let it flow through you.</w:t>
      </w:r>
    </w:p>
    <w:p w14:paraId="40078958"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apply God's powerful words in Jeremiah 1 to overcome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was crucial for Jeremiah's mission, and how does it empower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God's powerful words guide your daily decisions and actions? </w:t>
      </w:r>
    </w:p>
    <w:p w14:paraId="24E99B69"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7F46718"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27D535AF" w14:textId="77777777" w:rsidR="00601310" w:rsidRDefault="00601310" w:rsidP="00601310">
      <w:pPr>
        <w:spacing w:line="247" w:lineRule="auto"/>
        <w:rPr>
          <w:rFonts w:eastAsia="Times New Roman"/>
          <w:b/>
          <w:bCs/>
          <w:kern w:val="0"/>
          <w:sz w:val="21"/>
          <w:szCs w:val="21"/>
        </w:rPr>
      </w:pPr>
    </w:p>
    <w:p w14:paraId="7C2CC357" w14:textId="0623D5FE"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God’s Plans Are Unstoppable</w:t>
      </w:r>
    </w:p>
    <w:p w14:paraId="5C4EE0A8"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God's plans will come to pass, regardless of human resistance. "I appoint you over nations and kingdoms to uproot and tear down, to destroy and overthrow, to build and plant" (Jeremiah 1:10). Trust in His sovereignty and know that His purposes will prevail, even when circumstances seem bleak.</w:t>
      </w:r>
    </w:p>
    <w:p w14:paraId="590D773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align your daily actions with the belief that God's plans are unstoppable?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trusting in God's unstoppable plans for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God's unstoppable plans give you confidence in facing life's challenges? </w:t>
      </w:r>
    </w:p>
    <w:p w14:paraId="74A2EE7D"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 Ready for Opposition</w:t>
      </w:r>
    </w:p>
    <w:p w14:paraId="29A42121"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faced opposition, and so will you. But take heart, for God says, "They will fight against you but will never overcome you, since I am with you to rescue you" (Jeremiah 1:19). Stand firm in your faith, knowing that God is your defender and will see you through every trial.</w:t>
      </w:r>
    </w:p>
    <w:p w14:paraId="1897C23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prepare yourself to face opposition when following God's calling like Jeremiah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assures us of His presence during times of opposition?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remain steadfast when others challenge your faith? </w:t>
      </w:r>
    </w:p>
    <w:p w14:paraId="7DB9A2E9"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91EB0FE"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5A1E15AF" w14:textId="77777777" w:rsidR="00601310" w:rsidRDefault="00601310" w:rsidP="00601310">
      <w:pPr>
        <w:spacing w:line="247" w:lineRule="auto"/>
        <w:rPr>
          <w:rFonts w:eastAsia="Times New Roman"/>
          <w:b/>
          <w:bCs/>
          <w:kern w:val="0"/>
          <w:sz w:val="21"/>
          <w:szCs w:val="21"/>
        </w:rPr>
      </w:pPr>
    </w:p>
    <w:p w14:paraId="11034A12" w14:textId="6978CB59"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God’s Timing Is Perfect</w:t>
      </w:r>
    </w:p>
    <w:p w14:paraId="463D58F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God’s timing is impeccable. He told Jeremiah, "I am watching over My word to accomplish it" (Jeremiah 1:12). Trust that He knows the perfect moment to act. Be patient and wait on the Lord, for His timing is always right.</w:t>
      </w:r>
    </w:p>
    <w:p w14:paraId="3A8A35E6"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trust God's timing in your current life situation, as Jeremiah did in his calling?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timing was crucial for Jeremiah's mission, and how does this apply to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plans with God's perfect timing in your daily decisions? </w:t>
      </w:r>
    </w:p>
    <w:p w14:paraId="6342874D"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Embrace Your Identity in Christ</w:t>
      </w:r>
    </w:p>
    <w:p w14:paraId="0A4D918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Jeremiah’s identity was rooted in God’s calling. Likewise, your identity is found in Christ. You are a child of God, loved and chosen. Let this truth shape your life and give you confidence as you navigate the world. Remember, "If God is for us, who can be against us?" (Romans 8:31). Embrace who you are in Him and live boldly.</w:t>
      </w:r>
    </w:p>
    <w:p w14:paraId="5CD3D75B" w14:textId="77777777" w:rsidR="00601310" w:rsidRPr="001B37DC" w:rsidRDefault="00601310" w:rsidP="00601310">
      <w:pPr>
        <w:spacing w:line="247" w:lineRule="auto"/>
        <w:rPr>
          <w:rFonts w:eastAsia="Times New Roman"/>
          <w:kern w:val="0"/>
          <w:sz w:val="21"/>
          <w:szCs w:val="21"/>
        </w:rPr>
      </w:pPr>
      <w:r w:rsidRPr="00F6333B">
        <w:rPr>
          <w:rFonts w:eastAsia="Times New Roman"/>
          <w:kern w:val="0"/>
          <w:sz w:val="21"/>
          <w:szCs w:val="21"/>
        </w:rPr>
        <w:t>1. How can Jeremiah's calling inspire you to embrace your unique identity in Christ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purpose for you strengthens your identity in Christ?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confidently live out your identity in Christ like Jeremiah?</w:t>
      </w:r>
      <w:r w:rsidRPr="001B37DC">
        <w:br w:type="page"/>
      </w:r>
    </w:p>
    <w:p w14:paraId="45F9A190" w14:textId="77777777" w:rsidR="00601310" w:rsidRPr="00601310" w:rsidRDefault="00601310" w:rsidP="00601310">
      <w:pPr>
        <w:spacing w:line="247" w:lineRule="auto"/>
        <w:jc w:val="center"/>
        <w:outlineLvl w:val="0"/>
        <w:rPr>
          <w:rFonts w:eastAsia="Times New Roman"/>
          <w:b/>
          <w:bCs/>
          <w:kern w:val="36"/>
          <w:sz w:val="32"/>
          <w:szCs w:val="32"/>
        </w:rPr>
      </w:pPr>
      <w:r w:rsidRPr="00601310">
        <w:rPr>
          <w:rFonts w:eastAsia="Times New Roman"/>
          <w:b/>
          <w:bCs/>
          <w:kern w:val="36"/>
          <w:sz w:val="32"/>
          <w:szCs w:val="32"/>
        </w:rPr>
        <w:t>Jeremiah 2 Teaching Points and Bible Study Questions</w:t>
      </w:r>
    </w:p>
    <w:p w14:paraId="14B7F38C" w14:textId="4F32BA2F"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Remember Your First Love</w:t>
      </w:r>
    </w:p>
    <w:p w14:paraId="7006FA5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In Jeremiah 2:2, God reminds Israel of their devotion in their youth, saying, "I remember the devotion of your youth, your love as a bride, how you followed Me in the wilderness, in a land not sown." This is a call to remember the passion and commitment we once had in our relationship with God. Just as a couple cherishes their early days, we should continually rekindle our love for God, ensuring it remains vibrant and central in our lives.</w:t>
      </w:r>
    </w:p>
    <w:p w14:paraId="56BF4D4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rekindle your initial passion for God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drift from their first love for God over time?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your relationship with God today? </w:t>
      </w:r>
    </w:p>
    <w:p w14:paraId="04036227"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Avoid Idolatry</w:t>
      </w:r>
    </w:p>
    <w:p w14:paraId="10D913B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2:5 warns, "What fault did your fathers find in Me, that they strayed so far from Me? They followed worthless idols and became worthless themselves." Idolatry isn't just about statues; it's anything that takes God's place in our hearts. Whether it's career, relationships, or material possessions, we must guard against allowing anything to overshadow our devotion to God.</w:t>
      </w:r>
    </w:p>
    <w:p w14:paraId="72D6FB85"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identify and remove modern idols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are drawn to idols despite knowing their emptiness?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God over worldly distractions? </w:t>
      </w:r>
    </w:p>
    <w:p w14:paraId="4C1A4FAE"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FF106A6"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52AC927D" w14:textId="77777777" w:rsidR="00601310" w:rsidRDefault="00601310" w:rsidP="00601310">
      <w:pPr>
        <w:spacing w:line="247" w:lineRule="auto"/>
        <w:rPr>
          <w:rFonts w:eastAsia="Times New Roman"/>
          <w:b/>
          <w:bCs/>
          <w:kern w:val="0"/>
          <w:sz w:val="21"/>
          <w:szCs w:val="21"/>
        </w:rPr>
      </w:pPr>
    </w:p>
    <w:p w14:paraId="3C7C108F" w14:textId="3C98F2EF"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Acknowledge God's Provision</w:t>
      </w:r>
    </w:p>
    <w:p w14:paraId="7E93FF8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In Jeremiah 2:6, God reminds His people of His provision, saying, "They did not ask, 'Where is the LORD who brought us up out of Egypt and led us through the barren wilderness?'" It's easy to forget God's past faithfulness when we're focused on current challenges. Regularly reflecting on His provision helps us maintain gratitude and trust in His ongoing care.</w:t>
      </w:r>
    </w:p>
    <w:p w14:paraId="0EBE1BF6"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recognize and appreciate God's provision in your daily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overlook God's provision, and how can this be changed?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acknowledge God's provision in challenging times? </w:t>
      </w:r>
    </w:p>
    <w:p w14:paraId="2E43580D"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 of Forsaking God</w:t>
      </w:r>
    </w:p>
    <w:p w14:paraId="6895C09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2:13 highlights a critical error: "My people have committed two evils: They have forsaken Me, the fountain of living water, and they have dug their own cisterns, broken cisterns that cannot hold water." Forsaking God leads to spiritual emptiness. We must continually draw from the living water that only He provides, rather than relying on our flawed solutions.</w:t>
      </w:r>
    </w:p>
    <w:p w14:paraId="540A40D6"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identify and avoid modern-day idols that lead you away from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turn to other sources for fulfillment instead of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strengthen your relationship with God daily? </w:t>
      </w:r>
    </w:p>
    <w:p w14:paraId="67F2C985"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911ADCA"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3A6FE85E" w14:textId="77777777" w:rsidR="00601310" w:rsidRDefault="00601310" w:rsidP="00601310">
      <w:pPr>
        <w:spacing w:line="247" w:lineRule="auto"/>
        <w:rPr>
          <w:rFonts w:eastAsia="Times New Roman"/>
          <w:b/>
          <w:bCs/>
          <w:kern w:val="0"/>
          <w:sz w:val="21"/>
          <w:szCs w:val="21"/>
        </w:rPr>
      </w:pPr>
    </w:p>
    <w:p w14:paraId="286645BC" w14:textId="2644DA1A"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Consequences of Sin</w:t>
      </w:r>
    </w:p>
    <w:p w14:paraId="768DF7A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In Jeremiah 2:19, we read, "Your own wickedness will discipline you; your backslidings will rebuke you." Sin has natural consequences that serve as a wake-up call. Recognizing this helps us understand the importance of repentance and the need to align our lives with God's will to avoid unnecessary pain and hardship.</w:t>
      </w:r>
    </w:p>
    <w:p w14:paraId="70AE4D20" w14:textId="77777777" w:rsidR="00601310" w:rsidRDefault="00601310" w:rsidP="00601310">
      <w:pPr>
        <w:spacing w:line="247" w:lineRule="auto"/>
      </w:pPr>
      <w:r w:rsidRPr="00F6333B">
        <w:rPr>
          <w:rFonts w:eastAsia="Times New Roman"/>
          <w:kern w:val="0"/>
          <w:sz w:val="21"/>
          <w:szCs w:val="21"/>
        </w:rPr>
        <w:t>1. How can recognizing the consequences of sin in Jeremiah 2 guide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ignore the long-term effects of their actions, as seen in Jeremiah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avoid the pitfalls of sin described in Jeremiah 2?</w:t>
      </w:r>
    </w:p>
    <w:p w14:paraId="5910D46D" w14:textId="318FB20C"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Futility of False Security</w:t>
      </w:r>
    </w:p>
    <w:p w14:paraId="75B231D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2:28 challenges, "Where then are the gods you made for yourselves? Let them arise if they can save you in your time of trouble." False securities, whether they be wealth, status, or other people, cannot save us in times of true need. Only God offers genuine security and salvation, reminding us to place our trust solely in Him.</w:t>
      </w:r>
    </w:p>
    <w:p w14:paraId="502FC41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identify and avoid false securities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rely on unreliable sources for security?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build genuine security in your faith journey? </w:t>
      </w:r>
    </w:p>
    <w:p w14:paraId="2BAD367A"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74C391A"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6CCF5E43" w14:textId="77777777" w:rsidR="00601310" w:rsidRDefault="00601310" w:rsidP="00601310">
      <w:pPr>
        <w:spacing w:line="247" w:lineRule="auto"/>
        <w:rPr>
          <w:rFonts w:eastAsia="Times New Roman"/>
          <w:b/>
          <w:bCs/>
          <w:kern w:val="0"/>
          <w:sz w:val="21"/>
          <w:szCs w:val="21"/>
        </w:rPr>
      </w:pPr>
    </w:p>
    <w:p w14:paraId="5381F02E" w14:textId="12374143"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Importance of Faithfulness</w:t>
      </w:r>
    </w:p>
    <w:p w14:paraId="3AE8086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In Jeremiah 2:20, God laments, "For long ago you broke your yoke and tore off your bonds; you said, 'I will not serve!'" Faithfulness to God is not just about obedience but about a willing heart to serve Him. Our commitment should be steadfast, reflecting a life dedicated to His purposes and glory.</w:t>
      </w:r>
    </w:p>
    <w:p w14:paraId="72971C46"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maintain faithfulness in your daily life amidst modern distractions and temptations?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faithfulness is crucial in your relationship with God and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restore faithfulness when you feel distant from God? </w:t>
      </w:r>
    </w:p>
    <w:p w14:paraId="2A24A6DC"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Repentance</w:t>
      </w:r>
    </w:p>
    <w:p w14:paraId="5B222275"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2:22 states, "Although you wash with lye and use an abundance of soap, the stain of your guilt is still before Me." Human efforts cannot cleanse us from sin; only genuine repentance and God's grace can. This lesson encourages us to seek God's forgiveness and transformation, rather than relying on our own attempts to appear righteous.</w:t>
      </w:r>
    </w:p>
    <w:p w14:paraId="4790C8DB"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identify and turn away from modern-day idols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resist repentance despite knowing its importance?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a genuine return to God in your daily actions? </w:t>
      </w:r>
    </w:p>
    <w:p w14:paraId="02452EF2"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EAE3D4D"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219EB623" w14:textId="77777777" w:rsidR="00601310" w:rsidRDefault="00601310" w:rsidP="00601310">
      <w:pPr>
        <w:spacing w:line="247" w:lineRule="auto"/>
        <w:rPr>
          <w:rFonts w:eastAsia="Times New Roman"/>
          <w:b/>
          <w:bCs/>
          <w:kern w:val="0"/>
          <w:sz w:val="21"/>
          <w:szCs w:val="21"/>
        </w:rPr>
      </w:pPr>
    </w:p>
    <w:p w14:paraId="1876580C" w14:textId="2D72A132"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Value of Spiritual Discernment</w:t>
      </w:r>
    </w:p>
    <w:p w14:paraId="0F1C79B6"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2:31 asks, "Have I been a desert to Israel or a land of great darkness?" This rhetorical question prompts us to discern God's true nature and intentions. Developing spiritual discernment helps us recognize His goodness and guidance, ensuring we don't misinterpret His actions or character.</w:t>
      </w:r>
    </w:p>
    <w:p w14:paraId="5275FB2E"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spiritual discernment help you identify and avoid modern-day idols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forsake God for things that don't satisfy?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spiritual discernment daily? </w:t>
      </w:r>
    </w:p>
    <w:p w14:paraId="1331F92B"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Love</w:t>
      </w:r>
    </w:p>
    <w:p w14:paraId="7F3097D8"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Despite Israel's unfaithfulness, God's love remains constant. Jeremiah 2:2 reflects His enduring affection, "I remember the devotion of your youth." This assurance of God's unwavering love encourages us to return to Him, no matter how far we've strayed, knowing that His arms are always open to welcome us back.</w:t>
      </w:r>
    </w:p>
    <w:p w14:paraId="063E46A3" w14:textId="77777777" w:rsidR="00601310" w:rsidRPr="001B37DC" w:rsidRDefault="00601310" w:rsidP="00601310">
      <w:pPr>
        <w:spacing w:line="247" w:lineRule="auto"/>
        <w:rPr>
          <w:rFonts w:eastAsia="Times New Roman"/>
          <w:kern w:val="0"/>
          <w:sz w:val="21"/>
          <w:szCs w:val="21"/>
        </w:rPr>
      </w:pPr>
      <w:r w:rsidRPr="00F6333B">
        <w:rPr>
          <w:rFonts w:eastAsia="Times New Roman"/>
          <w:kern w:val="0"/>
          <w:sz w:val="21"/>
          <w:szCs w:val="21"/>
        </w:rPr>
        <w:t>1. How can you recognize and respond to God's love in your daily life, as seen in Jeremiah 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forget God's love, and how can you prevent this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God's love remains central in your relationships and decisions?</w:t>
      </w:r>
      <w:r w:rsidRPr="001B37DC">
        <w:br w:type="page"/>
      </w:r>
    </w:p>
    <w:p w14:paraId="1E2896C9" w14:textId="77777777" w:rsidR="00601310" w:rsidRPr="00601310" w:rsidRDefault="00601310" w:rsidP="00601310">
      <w:pPr>
        <w:spacing w:line="247" w:lineRule="auto"/>
        <w:jc w:val="center"/>
        <w:outlineLvl w:val="0"/>
        <w:rPr>
          <w:rFonts w:eastAsia="Times New Roman"/>
          <w:b/>
          <w:bCs/>
          <w:kern w:val="36"/>
          <w:sz w:val="32"/>
          <w:szCs w:val="32"/>
        </w:rPr>
      </w:pPr>
      <w:r w:rsidRPr="00601310">
        <w:rPr>
          <w:rFonts w:eastAsia="Times New Roman"/>
          <w:b/>
          <w:bCs/>
          <w:kern w:val="36"/>
          <w:sz w:val="32"/>
          <w:szCs w:val="32"/>
        </w:rPr>
        <w:t>Jeremiah 3 Teaching Points and Bible Study Questions</w:t>
      </w:r>
    </w:p>
    <w:p w14:paraId="162D6002" w14:textId="60BE0E51"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Return to the Lord</w:t>
      </w:r>
    </w:p>
    <w:p w14:paraId="65C8EF09"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 xml:space="preserve">Jeremiah 3:12 calls out, "Return, faithless Israel," declares the LORD, "I will no longer look on you with anger, for I am merciful," declares the LORD. This verse reminds us of God's boundless mercy and </w:t>
      </w:r>
      <w:proofErr w:type="gramStart"/>
      <w:r w:rsidRPr="00F6333B">
        <w:rPr>
          <w:rFonts w:eastAsia="Times New Roman"/>
          <w:kern w:val="0"/>
          <w:sz w:val="21"/>
          <w:szCs w:val="21"/>
        </w:rPr>
        <w:t>His</w:t>
      </w:r>
      <w:proofErr w:type="gramEnd"/>
      <w:r w:rsidRPr="00F6333B">
        <w:rPr>
          <w:rFonts w:eastAsia="Times New Roman"/>
          <w:kern w:val="0"/>
          <w:sz w:val="21"/>
          <w:szCs w:val="21"/>
        </w:rPr>
        <w:t xml:space="preserve"> open invitation to return to Him, no matter how far we've strayed. It's a call to repentance and a reminder that God is always ready to forgive and restore.</w:t>
      </w:r>
    </w:p>
    <w:p w14:paraId="688722F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identify and remove obstacles preventing your return to the Lord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strengthen your commitment to returning to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returning to the Lord is essential for personal growth and peace? </w:t>
      </w:r>
    </w:p>
    <w:p w14:paraId="2354E00E"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Acknowledge Your Guilt</w:t>
      </w:r>
    </w:p>
    <w:p w14:paraId="0A2444C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In Jeremiah 3:13, God urges, "Only acknowledge your guilt—you have rebelled against the LORD your God." Acknowledging our sins is the first step toward healing and reconciliation with God. It's a humbling process, but it opens the door to His grace and forgiveness.</w:t>
      </w:r>
    </w:p>
    <w:p w14:paraId="2C6ED83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acknowledging your guilt lead to personal growth and stronger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challenging to admit guilt, and how can you overcome this difficulty?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genuinely acknowledge and learn from your mistakes? </w:t>
      </w:r>
    </w:p>
    <w:p w14:paraId="61B21914"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4EE357B"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7BF8A92A" w14:textId="77777777" w:rsidR="00601310" w:rsidRDefault="00601310" w:rsidP="00601310">
      <w:pPr>
        <w:spacing w:line="247" w:lineRule="auto"/>
        <w:rPr>
          <w:rFonts w:eastAsia="Times New Roman"/>
          <w:b/>
          <w:bCs/>
          <w:kern w:val="0"/>
          <w:sz w:val="21"/>
          <w:szCs w:val="21"/>
        </w:rPr>
      </w:pPr>
    </w:p>
    <w:p w14:paraId="3369749F" w14:textId="618665B5"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God Desires a Faithful Relationship</w:t>
      </w:r>
    </w:p>
    <w:p w14:paraId="6FABCBE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3:14 says, "Return, O faithless children," declares the LORD, "for I am your master." This verse highlights God's desire for a committed relationship with His people. He longs for us to be faithful, just as He is faithful to us.</w:t>
      </w:r>
    </w:p>
    <w:p w14:paraId="2CBA5C7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cultivate a more faithful relationship with God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faithfulness in our relationship with Him?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return to God when you feel distant? </w:t>
      </w:r>
    </w:p>
    <w:p w14:paraId="04796140"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Spiritual Adultery is Serious</w:t>
      </w:r>
    </w:p>
    <w:p w14:paraId="3F9493F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chapter uses the metaphor of adultery to describe Israel's unfaithfulness. This imagery in Jeremiah 3:8 underscores the seriousness of turning away from God to pursue other 'gods' or idols. It serves as a powerful reminder to keep our hearts devoted to Him alone.</w:t>
      </w:r>
    </w:p>
    <w:p w14:paraId="41FC472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identify and avoid spiritual adultery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spiritual adultery is often overlooked in modern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restore faithfulness in your relationship with God? </w:t>
      </w:r>
    </w:p>
    <w:p w14:paraId="5232DA5E"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2512AAC"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76C5C585" w14:textId="77777777" w:rsidR="00601310" w:rsidRDefault="00601310" w:rsidP="00601310">
      <w:pPr>
        <w:spacing w:line="247" w:lineRule="auto"/>
        <w:rPr>
          <w:rFonts w:eastAsia="Times New Roman"/>
          <w:b/>
          <w:bCs/>
          <w:kern w:val="0"/>
          <w:sz w:val="21"/>
          <w:szCs w:val="21"/>
        </w:rPr>
      </w:pPr>
    </w:p>
    <w:p w14:paraId="0642DC18" w14:textId="6EDEDCB4"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God is Our Shepherd</w:t>
      </w:r>
    </w:p>
    <w:p w14:paraId="4E024349"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3:15 promises, "Then I will give you shepherds after My own heart, who will feed you with knowledge and understanding." God provides leaders who guide us in truth and wisdom, reflecting His own heart. It's a reassurance that He cares for us and provides for our spiritual nourishment.</w:t>
      </w:r>
    </w:p>
    <w:p w14:paraId="52EF8FF4" w14:textId="77777777" w:rsidR="00601310" w:rsidRDefault="00601310" w:rsidP="00601310">
      <w:pPr>
        <w:spacing w:line="247" w:lineRule="auto"/>
      </w:pPr>
      <w:r w:rsidRPr="00F6333B">
        <w:rPr>
          <w:rFonts w:eastAsia="Times New Roman"/>
          <w:kern w:val="0"/>
          <w:sz w:val="21"/>
          <w:szCs w:val="21"/>
        </w:rPr>
        <w:t>1. How can you recognize and follow God's guidance as your Shepherd in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desires to shepherd us despite our past mistakes?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trust God's direction more fully in your life?</w:t>
      </w:r>
    </w:p>
    <w:p w14:paraId="6112CDF3" w14:textId="0A64AA8D"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True Worship</w:t>
      </w:r>
    </w:p>
    <w:p w14:paraId="2973C296"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In Jeremiah 3:16-17, God speaks of a time when the Ark of the Covenant will no longer be the focus, but rather His presence will be in the hearts of His people. This points to the importance of genuine worship that goes beyond rituals and resides in a personal relationship with God.</w:t>
      </w:r>
    </w:p>
    <w:p w14:paraId="58FCD021"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ensure your worship is genuine and not just a routine practice?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true worship is essential for a meaningful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daily life with the principles of true worship? </w:t>
      </w:r>
    </w:p>
    <w:p w14:paraId="7FFFCC41"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EE4A4C6"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75EA759A" w14:textId="77777777" w:rsidR="00601310" w:rsidRDefault="00601310" w:rsidP="00601310">
      <w:pPr>
        <w:spacing w:line="247" w:lineRule="auto"/>
        <w:rPr>
          <w:rFonts w:eastAsia="Times New Roman"/>
          <w:b/>
          <w:bCs/>
          <w:kern w:val="0"/>
          <w:sz w:val="21"/>
          <w:szCs w:val="21"/>
        </w:rPr>
      </w:pPr>
    </w:p>
    <w:p w14:paraId="75C96172" w14:textId="049226E3"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God’s Promise of Restoration</w:t>
      </w:r>
    </w:p>
    <w:p w14:paraId="49AC3BF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3:18 offers hope: "In those days the house of Judah will join the house of Israel, and together they will come from a land of the north to the land I gave your fathers as an inheritance." God promises to restore and reunite His people, showing that His plans for us are always for our good and His glory.</w:t>
      </w:r>
    </w:p>
    <w:p w14:paraId="6F86303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apply God's promise of restoration to a broken relationship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remain hopeful in God's promise of restoration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 emphasizes repentance as a key to experiencing His restoration? </w:t>
      </w:r>
    </w:p>
    <w:p w14:paraId="09F405D3"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Repentance is Urgent</w:t>
      </w:r>
    </w:p>
    <w:p w14:paraId="7190155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urgency in Jeremiah 3:22, "Return, O faithless sons; I will heal your faithlessness," emphasizes that repentance should not be delayed. God is ready to heal and restore us, but we must respond to His call promptly.</w:t>
      </w:r>
    </w:p>
    <w:p w14:paraId="3F8F9275"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prioritize repentance in your daily life to strengthen your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immediate repentance is crucial for personal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today to respond to God's urgent call for repentance? </w:t>
      </w:r>
    </w:p>
    <w:p w14:paraId="4BB377EE"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A583902"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0F174B1D" w14:textId="77777777" w:rsidR="00601310" w:rsidRDefault="00601310" w:rsidP="00601310">
      <w:pPr>
        <w:spacing w:line="247" w:lineRule="auto"/>
        <w:rPr>
          <w:rFonts w:eastAsia="Times New Roman"/>
          <w:b/>
          <w:bCs/>
          <w:kern w:val="0"/>
          <w:sz w:val="21"/>
          <w:szCs w:val="21"/>
        </w:rPr>
      </w:pPr>
    </w:p>
    <w:p w14:paraId="01F2630E" w14:textId="558FF783"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God’s Love is Unconditional</w:t>
      </w:r>
    </w:p>
    <w:p w14:paraId="4ACECDA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Despite Israel's unfaithfulness, God’s love remains steadfast. Jeremiah 3:19 reflects His heart: "How gladly would I treat you like sons and give you a desirable land." His love is not based on our actions but on His unchanging nature.</w:t>
      </w:r>
    </w:p>
    <w:p w14:paraId="7AB54B86"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demonstrate unconditional love in your relationships, reflecting God's love in Jeremiah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continues to offer forgiveness despite repeated unfaithfulness, as seen in Jeremiah 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patience in Jeremiah 3 to apply in challenging situations today? </w:t>
      </w:r>
    </w:p>
    <w:p w14:paraId="181F572E"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a New Covenant</w:t>
      </w:r>
    </w:p>
    <w:p w14:paraId="05605129"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3 hints at a future where God’s people will be united under a new covenant, fulfilled in Jesus Christ. This foreshadows the ultimate redemption and unity found in Christ, who brings us into a new relationship with God through His sacrifice and resurrection.</w:t>
      </w:r>
    </w:p>
    <w:p w14:paraId="5B165661"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These lessons from Jeremiah 3 remind us of God's unwavering love and the hope we have in Him. Let them inspire you to draw closer to the Lord, knowing that He is always ready to welcome you back with open arms.</w:t>
      </w:r>
    </w:p>
    <w:p w14:paraId="02FCA1D5" w14:textId="77777777" w:rsidR="00601310" w:rsidRPr="001B37DC" w:rsidRDefault="00601310" w:rsidP="00601310">
      <w:pPr>
        <w:spacing w:line="247" w:lineRule="auto"/>
        <w:rPr>
          <w:rFonts w:eastAsia="Times New Roman"/>
          <w:kern w:val="0"/>
          <w:sz w:val="21"/>
          <w:szCs w:val="21"/>
        </w:rPr>
      </w:pPr>
      <w:r w:rsidRPr="00F6333B">
        <w:rPr>
          <w:rFonts w:eastAsia="Times New Roman"/>
          <w:kern w:val="0"/>
          <w:sz w:val="21"/>
          <w:szCs w:val="21"/>
        </w:rPr>
        <w:t>1. How can you apply the promise of a new covenant to your daily relationships and commitments?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by embracing the principles of the new covenant?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the concept of a new covenant is essential for personal spiritual renewal today?</w:t>
      </w:r>
      <w:r w:rsidRPr="001B37DC">
        <w:br w:type="page"/>
      </w:r>
    </w:p>
    <w:p w14:paraId="30D90CA5" w14:textId="77777777" w:rsidR="00601310" w:rsidRPr="00601310" w:rsidRDefault="00601310" w:rsidP="00601310">
      <w:pPr>
        <w:spacing w:line="247" w:lineRule="auto"/>
        <w:jc w:val="center"/>
        <w:outlineLvl w:val="0"/>
        <w:rPr>
          <w:rFonts w:eastAsia="Times New Roman"/>
          <w:b/>
          <w:bCs/>
          <w:kern w:val="36"/>
          <w:sz w:val="32"/>
          <w:szCs w:val="32"/>
        </w:rPr>
      </w:pPr>
      <w:r w:rsidRPr="00601310">
        <w:rPr>
          <w:rFonts w:eastAsia="Times New Roman"/>
          <w:b/>
          <w:bCs/>
          <w:kern w:val="36"/>
          <w:sz w:val="32"/>
          <w:szCs w:val="32"/>
        </w:rPr>
        <w:t>Jeremiah 4 Teaching Points and Bible Study Questions</w:t>
      </w:r>
    </w:p>
    <w:p w14:paraId="11C6EC7D" w14:textId="0BA947F1"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Call to Return to God</w:t>
      </w:r>
    </w:p>
    <w:p w14:paraId="176B3A06"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4 opens with a heartfelt plea from God: "If you will return, O Israel, return to Me" (Jeremiah 4:1). This is a powerful reminder that no matter how far we stray, God is always ready to welcome us back with open arms. It's a call to repentance and a fresh start, emphasizing that our relationship with God is always a priority. Just like a loving parent, He desires our return and is willing to forgive and restore us.</w:t>
      </w:r>
    </w:p>
    <w:p w14:paraId="079DBE0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identify and remove obstacles that prevent you from returning to God wholeheartedly?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daily to ensure your heart remains aligned with God's will?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returning to God requires both personal and communal commitment in today's world? </w:t>
      </w:r>
    </w:p>
    <w:p w14:paraId="498F5E05"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Sincerity</w:t>
      </w:r>
    </w:p>
    <w:p w14:paraId="1C16B2FF"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God desires sincerity in our relationship with Him. Jeremiah 4:2 says, "And if you swear, ‘As surely as the LORD lives,’ in truth, in justice, and in righteousness, then the nations will be blessed by Him." This verse highlights the importance of being genuine in our faith. It's not just about words; it's about living a life that reflects truth, justice, and righteousness. Our actions should align with our declarations of faith.</w:t>
      </w:r>
    </w:p>
    <w:p w14:paraId="2DDD979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ensure your actions reflect genuine sincerity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sincerity is crucial in maintaining a strong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cultivate sincerity in your personal and spiritual life? </w:t>
      </w:r>
    </w:p>
    <w:p w14:paraId="5717B3B6"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CD64304"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028A0536" w14:textId="77777777" w:rsidR="00601310" w:rsidRDefault="00601310" w:rsidP="00601310">
      <w:pPr>
        <w:spacing w:line="247" w:lineRule="auto"/>
        <w:rPr>
          <w:rFonts w:eastAsia="Times New Roman"/>
          <w:b/>
          <w:bCs/>
          <w:kern w:val="0"/>
          <w:sz w:val="21"/>
          <w:szCs w:val="21"/>
        </w:rPr>
      </w:pPr>
    </w:p>
    <w:p w14:paraId="290C2842" w14:textId="22D5E39F"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Consequences of Ignoring God</w:t>
      </w:r>
    </w:p>
    <w:p w14:paraId="5271479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Ignoring God's call has consequences, as illustrated in Jeremiah 4:4: "Circumcise yourselves to the LORD, remove the foreskins of your hearts." This metaphorical language warns of the spiritual dangers of a hardened heart. When we ignore God's guidance, we risk spiritual stagnation and the loss of His blessings. It's a reminder to keep our hearts open and responsive to His voice.</w:t>
      </w:r>
    </w:p>
    <w:p w14:paraId="5ED5317E"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ignoring God's warnings impact your personal life and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overlook the consequences of turning away from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remain attentive to God's guidance in daily decisions? </w:t>
      </w:r>
    </w:p>
    <w:p w14:paraId="33D89859"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Urgency of Repentance</w:t>
      </w:r>
    </w:p>
    <w:p w14:paraId="1759658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4:6 urges, "Raise a signal to Zion: flee for safety without delay!" This verse underscores the urgency of repentance. Just as a signal warns of impending danger, God calls us to act swiftly in turning back to Him. Procrastination in spiritual matters can lead to missed opportunities for growth and protection. It's a call to prioritize our spiritual well-being.</w:t>
      </w:r>
    </w:p>
    <w:p w14:paraId="5B99962E"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prioritize repentance in your daily life to align with God's call in Jeremiah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immediate repentance is emphasized in Jeremiah 4, and how does it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heart is genuinely turned towards God? </w:t>
      </w:r>
    </w:p>
    <w:p w14:paraId="24F7AB9B"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247C323"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23FB3C18" w14:textId="77777777" w:rsidR="00601310" w:rsidRDefault="00601310" w:rsidP="00601310">
      <w:pPr>
        <w:spacing w:line="247" w:lineRule="auto"/>
        <w:rPr>
          <w:rFonts w:eastAsia="Times New Roman"/>
          <w:b/>
          <w:bCs/>
          <w:kern w:val="0"/>
          <w:sz w:val="21"/>
          <w:szCs w:val="21"/>
        </w:rPr>
      </w:pPr>
    </w:p>
    <w:p w14:paraId="2E235940" w14:textId="5615F8EB"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Reality of God's Judgment</w:t>
      </w:r>
    </w:p>
    <w:p w14:paraId="1D23AD5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In Jeremiah 4:8, we read, "Put on sackcloth, lament and wail, for the fierce anger of the LORD has not turned away from us." This verse serves as a sobering reminder of the reality of God's judgment. While God is loving and merciful, He is also just. Understanding this balance helps us appreciate His grace and motivates us to live in a way that honors Him.</w:t>
      </w:r>
    </w:p>
    <w:p w14:paraId="660C8EA4" w14:textId="77777777" w:rsidR="00601310" w:rsidRDefault="00601310" w:rsidP="00601310">
      <w:pPr>
        <w:spacing w:line="247" w:lineRule="auto"/>
      </w:pPr>
      <w:r w:rsidRPr="00F6333B">
        <w:rPr>
          <w:rFonts w:eastAsia="Times New Roman"/>
          <w:kern w:val="0"/>
          <w:sz w:val="21"/>
          <w:szCs w:val="21"/>
        </w:rPr>
        <w:t>1. How can you prepare your heart to respond to God's judgment with humility and repentance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judgment is essential for personal and communal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help others understand the reality of God's judgment in a compassionate way?</w:t>
      </w:r>
    </w:p>
    <w:p w14:paraId="378E9004" w14:textId="00E82CD5"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Spiritual Preparedness</w:t>
      </w:r>
    </w:p>
    <w:p w14:paraId="7337AF35"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4:14 asks, "Wash the evil from your heart, O Jerusalem, so that you may be saved." This call to spiritual cleansing is a reminder to regularly examine our hearts and rid ourselves of anything that hinders our relationship with God. Just as we prepare for important events in life, we should also prepare our hearts to be in alignment with His will.</w:t>
      </w:r>
    </w:p>
    <w:p w14:paraId="3A49889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cultivate a heart ready to respond to God's call for spiritual preparedness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spiritual preparedness is crucial in facing life's unexpected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spiritual life is consistently nurtured? </w:t>
      </w:r>
    </w:p>
    <w:p w14:paraId="5D9D711C"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379009F"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709455C8" w14:textId="77777777" w:rsidR="00601310" w:rsidRDefault="00601310" w:rsidP="00601310">
      <w:pPr>
        <w:spacing w:line="247" w:lineRule="auto"/>
        <w:rPr>
          <w:rFonts w:eastAsia="Times New Roman"/>
          <w:b/>
          <w:bCs/>
          <w:kern w:val="0"/>
          <w:sz w:val="21"/>
          <w:szCs w:val="21"/>
        </w:rPr>
      </w:pPr>
    </w:p>
    <w:p w14:paraId="32096737" w14:textId="54197B19"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Power of God's Word</w:t>
      </w:r>
    </w:p>
    <w:p w14:paraId="2DC96D7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4:17 states, "They surround her like men guarding a field, because she has rebelled against Me." This imagery highlights the protective power of God's Word. When we immerse ourselves in Scripture, we are guarded against spiritual attacks and equipped to stand firm in our faith. God's Word is our shield and fortress.</w:t>
      </w:r>
    </w:p>
    <w:p w14:paraId="237948D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apply the power of God's Word to transform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is essential for guiding us through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God's Word influences your thoughts and attitudes consistently? </w:t>
      </w:r>
    </w:p>
    <w:p w14:paraId="7EEB6AEA"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Humility</w:t>
      </w:r>
    </w:p>
    <w:p w14:paraId="28718FE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4:22 laments, "For My people are foolish; they do not know Me." This verse calls us to humility, recognizing that true wisdom comes from knowing God. It's a reminder to seek His wisdom above our own understanding and to cultivate a relationship with Him that goes beyond surface-level knowledge.</w:t>
      </w:r>
    </w:p>
    <w:p w14:paraId="27AAD60E"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practice humility in your daily interactions with others, as called for in Jeremiah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for spiritual growth according to Jeremiah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humble yourself before God in challenging situations? </w:t>
      </w:r>
    </w:p>
    <w:p w14:paraId="2950C705"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E550785"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0AF9823D" w14:textId="77777777" w:rsidR="00601310" w:rsidRDefault="00601310" w:rsidP="00601310">
      <w:pPr>
        <w:spacing w:line="247" w:lineRule="auto"/>
        <w:rPr>
          <w:rFonts w:eastAsia="Times New Roman"/>
          <w:b/>
          <w:bCs/>
          <w:kern w:val="0"/>
          <w:sz w:val="21"/>
          <w:szCs w:val="21"/>
        </w:rPr>
      </w:pPr>
    </w:p>
    <w:p w14:paraId="5FE2ACF4" w14:textId="1F0E8463"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Hope of Restoration</w:t>
      </w:r>
    </w:p>
    <w:p w14:paraId="1611ECA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Despite the warnings, Jeremiah 4 offers hope. In verse 27, God declares, "The whole land will be desolate, but I will not finish it off completely." This promise of restoration assures us that even in times of discipline, God's ultimate plan is to restore and renew. His love and mercy are unwavering, offering us hope for a future filled with His presence.</w:t>
      </w:r>
    </w:p>
    <w:p w14:paraId="48AF83C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find hope in restoration during personal challenges, as seen in Jeremiah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align with God's promise of restoration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past mistakes is crucial for experiencing true restoration? </w:t>
      </w:r>
    </w:p>
    <w:p w14:paraId="105E3D7C"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Invitation to Trust</w:t>
      </w:r>
    </w:p>
    <w:p w14:paraId="0A6984A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Finally, Jeremiah 4:31 captures a cry for help: "Woe to me! I am fainting before murderers!" This cry is an invitation to trust in God's deliverance. In moments of despair, we are reminded that God is our refuge and strength. Trusting in Him brings peace and assurance, knowing that He is always in control and working for our good.</w:t>
      </w:r>
    </w:p>
    <w:p w14:paraId="0D11F260" w14:textId="77777777" w:rsidR="00601310" w:rsidRPr="001B37DC" w:rsidRDefault="00601310" w:rsidP="00601310">
      <w:pPr>
        <w:spacing w:line="247" w:lineRule="auto"/>
        <w:rPr>
          <w:rFonts w:eastAsia="Times New Roman"/>
          <w:kern w:val="0"/>
          <w:sz w:val="21"/>
          <w:szCs w:val="21"/>
        </w:rPr>
      </w:pPr>
      <w:r w:rsidRPr="00F6333B">
        <w:rPr>
          <w:rFonts w:eastAsia="Times New Roman"/>
          <w:kern w:val="0"/>
          <w:sz w:val="21"/>
          <w:szCs w:val="21"/>
        </w:rPr>
        <w:t>1. How can you apply Jeremiah 4's call to trust God in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 is emphasized in times of uncertainty in Jeremiah 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strengthen your trust in God as encouraged in Jeremiah 4?</w:t>
      </w:r>
      <w:r w:rsidRPr="001B37DC">
        <w:br w:type="page"/>
      </w:r>
    </w:p>
    <w:p w14:paraId="048C1735" w14:textId="77777777" w:rsidR="00601310" w:rsidRPr="00601310" w:rsidRDefault="00601310" w:rsidP="00601310">
      <w:pPr>
        <w:spacing w:line="247" w:lineRule="auto"/>
        <w:jc w:val="center"/>
        <w:outlineLvl w:val="0"/>
        <w:rPr>
          <w:rFonts w:eastAsia="Times New Roman"/>
          <w:b/>
          <w:bCs/>
          <w:kern w:val="36"/>
          <w:sz w:val="32"/>
          <w:szCs w:val="32"/>
        </w:rPr>
      </w:pPr>
      <w:r w:rsidRPr="00601310">
        <w:rPr>
          <w:rFonts w:eastAsia="Times New Roman"/>
          <w:b/>
          <w:bCs/>
          <w:kern w:val="36"/>
          <w:sz w:val="32"/>
          <w:szCs w:val="32"/>
        </w:rPr>
        <w:t>Jeremiah 5 Teaching Points and Bible Study Questions</w:t>
      </w:r>
    </w:p>
    <w:p w14:paraId="0D6306ED" w14:textId="21062173"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Importance of Seeking Truth</w:t>
      </w:r>
    </w:p>
    <w:p w14:paraId="2B0D6E31"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In Jeremiah 5:1, God instructs Jeremiah to "roam the streets of Jerusalem" to find a person who acts justly and seeks truth. This highlights the importance of truth in our lives. In a world filled with distractions and misinformation, seeking truth is essential. As believers, we are called to be discerning and to align our lives with the truth found in Scripture. Remember, "You will know the truth, and the truth will set you free" (John 8:32).</w:t>
      </w:r>
    </w:p>
    <w:p w14:paraId="3D491B3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actively seek truth in your daily life amidst widespread deception?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truth is crucial for personal and community integrity?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truth guides your decisions and actions? </w:t>
      </w:r>
    </w:p>
    <w:p w14:paraId="38A565B8"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Ignoring God</w:t>
      </w:r>
    </w:p>
    <w:p w14:paraId="3C3C16C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5:3 reveals that despite God's correction, the people "refused to repent." Ignoring God's guidance leads to consequences. Just as a loving parent disciplines a child, God corrects us to bring us back to Him. Ignoring His voice can lead to spiritual stagnation. Let us be quick to listen and respond to His call, for "the Lord disciplines the one He loves" (Hebrews 12:6).</w:t>
      </w:r>
    </w:p>
    <w:p w14:paraId="6843202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ignoring God's guidance impact your personal and community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overlook the consequences of ignoring divine warnings?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remain attentive to God's voice in daily life? </w:t>
      </w:r>
    </w:p>
    <w:p w14:paraId="7A4403C8"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BD2E3A2"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11F98E31" w14:textId="77777777" w:rsidR="00601310" w:rsidRDefault="00601310" w:rsidP="00601310">
      <w:pPr>
        <w:spacing w:line="247" w:lineRule="auto"/>
        <w:rPr>
          <w:rFonts w:eastAsia="Times New Roman"/>
          <w:b/>
          <w:bCs/>
          <w:kern w:val="0"/>
          <w:sz w:val="21"/>
          <w:szCs w:val="21"/>
        </w:rPr>
      </w:pPr>
    </w:p>
    <w:p w14:paraId="72350055" w14:textId="74739A76"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Power of Repentance</w:t>
      </w:r>
    </w:p>
    <w:p w14:paraId="765AB55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Repentance is a recurring theme in Jeremiah 5. The people of Jerusalem were called to turn from their wicked ways. Repentance is not just about feeling sorry; it's about a change of heart and direction. When we repent, we open the door to God's forgiveness and restoration. "If we confess our sins, He is faithful and just to forgive us" (1 John 1:9).</w:t>
      </w:r>
    </w:p>
    <w:p w14:paraId="10EC8DA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recognizing our faults lead to genuine repentance and transformation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essential for restoring relationships with others and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embrace repentance and change harmful behaviors? </w:t>
      </w:r>
    </w:p>
    <w:p w14:paraId="5E01E8B2"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Dangers of Complacency</w:t>
      </w:r>
    </w:p>
    <w:p w14:paraId="0A48F00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In Jeremiah 5:11-12, the people are described as having "dealt very treacherously" and denied God's power. Complacency can lead us away from God. It's easy to become comfortable and forget our need for Him. Stay vigilant and keep your faith active, for "faith without deeds is dead" (James 2:26).</w:t>
      </w:r>
    </w:p>
    <w:p w14:paraId="2B2BE2B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identify and address areas of complacency in your spiritual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complacency can lead to spiritual decline and distance from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remain vigilant and avoid spiritual complacency? </w:t>
      </w:r>
    </w:p>
    <w:p w14:paraId="37DEF16E"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5275B9D"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66657EFC" w14:textId="77777777" w:rsidR="00601310" w:rsidRDefault="00601310" w:rsidP="00601310">
      <w:pPr>
        <w:spacing w:line="247" w:lineRule="auto"/>
        <w:rPr>
          <w:rFonts w:eastAsia="Times New Roman"/>
          <w:b/>
          <w:bCs/>
          <w:kern w:val="0"/>
          <w:sz w:val="21"/>
          <w:szCs w:val="21"/>
        </w:rPr>
      </w:pPr>
    </w:p>
    <w:p w14:paraId="4DA5D249" w14:textId="21F2459E"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Call to Justice</w:t>
      </w:r>
    </w:p>
    <w:p w14:paraId="6D8116C1"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5:28 speaks of the people's lack of justice, as they "do not defend the rights of the fatherless." As followers of Christ, we are called to act justly and love mercy. Our faith should be evident in how we treat others, especially the vulnerable. "He has shown you, O man, what is good" (Micah 6:8).</w:t>
      </w:r>
    </w:p>
    <w:p w14:paraId="3DEAA026" w14:textId="77777777" w:rsidR="00601310" w:rsidRDefault="00601310" w:rsidP="00601310">
      <w:pPr>
        <w:spacing w:line="247" w:lineRule="auto"/>
      </w:pPr>
      <w:r w:rsidRPr="00F6333B">
        <w:rPr>
          <w:rFonts w:eastAsia="Times New Roman"/>
          <w:kern w:val="0"/>
          <w:sz w:val="21"/>
          <w:szCs w:val="21"/>
        </w:rPr>
        <w:t>1. How can you actively promote justice in your community based on Jeremiah 5's teachings?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justice is emphasized in Jeremiah 5, and how does it apply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fairness and integrity in your daily interactions?</w:t>
      </w:r>
    </w:p>
    <w:p w14:paraId="61A6B1C2" w14:textId="33EA4876"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God's Judgment</w:t>
      </w:r>
    </w:p>
    <w:p w14:paraId="52FE47A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5:9 asks, "Should I not punish them for these things?" God's judgment is real and serves as a reminder of His holiness. While His love is boundless, He is also just. Understanding this balance helps us live in reverence and awe, knowing that "the fear of the Lord is the beginning of wisdom" (Proverbs 9:10).</w:t>
      </w:r>
    </w:p>
    <w:p w14:paraId="000EB16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recognize and respond to signs of God's judgment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ignore warnings of judgment, and how can you avoid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actions with God's expectations to prevent judgment? </w:t>
      </w:r>
    </w:p>
    <w:p w14:paraId="64D08226"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A4D78EB"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307077CA" w14:textId="77777777" w:rsidR="00601310" w:rsidRDefault="00601310" w:rsidP="00601310">
      <w:pPr>
        <w:spacing w:line="247" w:lineRule="auto"/>
        <w:rPr>
          <w:rFonts w:eastAsia="Times New Roman"/>
          <w:b/>
          <w:bCs/>
          <w:kern w:val="0"/>
          <w:sz w:val="21"/>
          <w:szCs w:val="21"/>
        </w:rPr>
      </w:pPr>
    </w:p>
    <w:p w14:paraId="4EB85B96" w14:textId="1924B640"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Role of Prophets and Leaders</w:t>
      </w:r>
    </w:p>
    <w:p w14:paraId="119E78E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5:31 highlights the failure of prophets and priests who "rule by their own authority." Leaders have a responsibility to guide others in truth. Whether in church, community, or family, leadership should reflect God's principles. "Not many of you should become teachers, my brothers, because you know that we who teach will be judged more strictly" (James 3:1).</w:t>
      </w:r>
    </w:p>
    <w:p w14:paraId="07916DF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modern leaders ensure they remain truthful and just like the prophets were called to be?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leaders sometimes stray from their responsibilities, and how can this be prevented?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hold leaders accountable to their prophetic roles in your community? </w:t>
      </w:r>
    </w:p>
    <w:p w14:paraId="71339495"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Deceptiveness of Sin</w:t>
      </w:r>
    </w:p>
    <w:p w14:paraId="62D816C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Sin is deceitful, as seen in Jeremiah 5:27, where the people "have become great and rich" through deceit. Sin promises satisfaction but leads to emptiness. Recognize its traps and rely on God's strength to overcome. "No temptation has seized you except what is common to man" (1 Corinthians 10:13).</w:t>
      </w:r>
    </w:p>
    <w:p w14:paraId="16EDE96B"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identify and resist the subtle ways sin deceives you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ignore the consequences of sin despite knowing them?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remain vigilant against sin's deceptive nature? </w:t>
      </w:r>
    </w:p>
    <w:p w14:paraId="35773CF0"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EC5BDB7"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7FD14187" w14:textId="77777777" w:rsidR="00601310" w:rsidRDefault="00601310" w:rsidP="00601310">
      <w:pPr>
        <w:spacing w:line="247" w:lineRule="auto"/>
        <w:rPr>
          <w:rFonts w:eastAsia="Times New Roman"/>
          <w:b/>
          <w:bCs/>
          <w:kern w:val="0"/>
          <w:sz w:val="21"/>
          <w:szCs w:val="21"/>
        </w:rPr>
      </w:pPr>
    </w:p>
    <w:p w14:paraId="402078A6" w14:textId="030C0966"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Need for Spiritual Discernment</w:t>
      </w:r>
    </w:p>
    <w:p w14:paraId="38C15CC9"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5:21 describes the people as having "eyes but do not see, ears but do not hear." Spiritual discernment is crucial in understanding God's will. Pray for wisdom and clarity to see beyond the surface and grasp the deeper truths of His Word. "If any of you lacks wisdom, let him ask of God" (James 1:5).</w:t>
      </w:r>
    </w:p>
    <w:p w14:paraId="6D1154BF"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develop spiritual discernment to recognize truth in a world full of deception?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spiritual discernment is crucial for making daily life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strengthen your ability to discern God's will in challenging situations? </w:t>
      </w:r>
    </w:p>
    <w:p w14:paraId="4CED1966"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Restoration</w:t>
      </w:r>
    </w:p>
    <w:p w14:paraId="3EF43B31"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Despite the warnings, Jeremiah 5 ultimately points to God's desire for restoration. His heart is for His people to return to Him. No matter how far we stray, His arms are open wide. Embrace the hope of restoration, for "I know the plans I have for you, declares the Lord" (Jeremiah 29:11).</w:t>
      </w:r>
    </w:p>
    <w:p w14:paraId="3A8F982C" w14:textId="77777777" w:rsidR="00601310" w:rsidRPr="001B37DC" w:rsidRDefault="00601310" w:rsidP="00601310">
      <w:pPr>
        <w:spacing w:line="247" w:lineRule="auto"/>
        <w:rPr>
          <w:rFonts w:eastAsia="Times New Roman"/>
          <w:kern w:val="0"/>
          <w:sz w:val="21"/>
          <w:szCs w:val="21"/>
        </w:rPr>
      </w:pPr>
      <w:r w:rsidRPr="00F6333B">
        <w:rPr>
          <w:rFonts w:eastAsia="Times New Roman"/>
          <w:kern w:val="0"/>
          <w:sz w:val="21"/>
          <w:szCs w:val="21"/>
        </w:rPr>
        <w:t>1. How can you find hope in God's promise of restoration during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restored in your life through faith and perseverance?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God's desire for restoration inspire you to act differently in your community?</w:t>
      </w:r>
      <w:r w:rsidRPr="001B37DC">
        <w:br w:type="page"/>
      </w:r>
    </w:p>
    <w:p w14:paraId="31CDB3DD" w14:textId="77777777" w:rsidR="00601310" w:rsidRPr="00601310" w:rsidRDefault="00601310" w:rsidP="00601310">
      <w:pPr>
        <w:spacing w:line="247" w:lineRule="auto"/>
        <w:jc w:val="center"/>
        <w:outlineLvl w:val="0"/>
        <w:rPr>
          <w:rFonts w:eastAsia="Times New Roman"/>
          <w:b/>
          <w:bCs/>
          <w:kern w:val="36"/>
          <w:sz w:val="32"/>
          <w:szCs w:val="32"/>
        </w:rPr>
      </w:pPr>
      <w:r w:rsidRPr="00601310">
        <w:rPr>
          <w:rFonts w:eastAsia="Times New Roman"/>
          <w:b/>
          <w:bCs/>
          <w:kern w:val="36"/>
          <w:sz w:val="32"/>
          <w:szCs w:val="32"/>
        </w:rPr>
        <w:t>Jeremiah 6 Teaching Points and Bible Study Questions</w:t>
      </w:r>
    </w:p>
    <w:p w14:paraId="3B7A03FF" w14:textId="19CBD015"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Heed the Warning Signs</w:t>
      </w:r>
    </w:p>
    <w:p w14:paraId="52F817E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6 is a clarion call to pay attention to the warnings God provides. Just as a loving parent cautions a child, God warns His people to turn from their ways. "Stand by the roads and look; ask for the ancient paths, where the good way is; and walk in it, and find rest for your souls" (Jeremiah 6:16). This verse reminds us to seek the wisdom of God's eternal truth and to walk in His ways for true peace and rest.</w:t>
      </w:r>
    </w:p>
    <w:p w14:paraId="12B95FE5"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identify and respond to warning signs in your life like those in Jeremiah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ignore warnings, and how can you avoid this tendency?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heed warnings and make necessary changes? </w:t>
      </w:r>
    </w:p>
    <w:p w14:paraId="6CA09467"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 of Complacency</w:t>
      </w:r>
    </w:p>
    <w:p w14:paraId="676A26CE"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Complacency can be a spiritual trap. Jeremiah 6:14 warns, "They dress the wound of My people with very little care, saying, ‘Peace, peace,’ when there is no peace." This highlights the danger of ignoring deeper issues and settling for superficial solutions. We are encouraged to dig deeper into our faith and address the root causes of our spiritual struggles.</w:t>
      </w:r>
    </w:p>
    <w:p w14:paraId="6E5FA28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identify and overcome complacency in your spiritual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complacency is dangerous in maintaining a strong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stay vigilant against spiritual complacency? </w:t>
      </w:r>
    </w:p>
    <w:p w14:paraId="37031B6D"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875FE5C"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105C04C0" w14:textId="77777777" w:rsidR="00601310" w:rsidRDefault="00601310" w:rsidP="00601310">
      <w:pPr>
        <w:spacing w:line="247" w:lineRule="auto"/>
        <w:rPr>
          <w:rFonts w:eastAsia="Times New Roman"/>
          <w:b/>
          <w:bCs/>
          <w:kern w:val="0"/>
          <w:sz w:val="21"/>
          <w:szCs w:val="21"/>
        </w:rPr>
      </w:pPr>
    </w:p>
    <w:p w14:paraId="65EBBC69" w14:textId="11AC0C2E"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Importance of Listening</w:t>
      </w:r>
    </w:p>
    <w:p w14:paraId="1FA7E32F"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Listening is a recurring theme in Jeremiah 6. God calls His people to listen to His voice and heed His instructions. "To whom can I speak and give this warning? Who will listen to Me?" (Jeremiah 6:10). This verse challenges us to open our hearts and ears to God's Word, ensuring that we are not just hearers but doers of His will.</w:t>
      </w:r>
    </w:p>
    <w:p w14:paraId="06C3502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improve your ability to listen to God's warnings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ignore important messages, and how can you avoid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act on what you hear from God? </w:t>
      </w:r>
    </w:p>
    <w:p w14:paraId="0DE6A5FD"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Repentance</w:t>
      </w:r>
    </w:p>
    <w:p w14:paraId="647A88C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Repentance is a central message in Jeremiah 6. God desires His people to turn back to Him wholeheartedly. "This is what the LORD says: ‘Stand at the crossroads and look; ask for the ancient paths’" (Jeremiah 6:16). Repentance is about choosing the right path, the one that leads back to God and His righteousness.</w:t>
      </w:r>
    </w:p>
    <w:p w14:paraId="4BDDA756"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recognize and respond to warnings in your life like those in Jeremiah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genuinely repent and change your ways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people often ignore calls to repentance, and how can you avoid this? </w:t>
      </w:r>
    </w:p>
    <w:p w14:paraId="63E82065"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17FE66F"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590EC311" w14:textId="77777777" w:rsidR="00601310" w:rsidRDefault="00601310" w:rsidP="00601310">
      <w:pPr>
        <w:spacing w:line="247" w:lineRule="auto"/>
        <w:rPr>
          <w:rFonts w:eastAsia="Times New Roman"/>
          <w:b/>
          <w:bCs/>
          <w:kern w:val="0"/>
          <w:sz w:val="21"/>
          <w:szCs w:val="21"/>
        </w:rPr>
      </w:pPr>
    </w:p>
    <w:p w14:paraId="116969CF" w14:textId="32B807C4"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Consequences of Disobedience</w:t>
      </w:r>
    </w:p>
    <w:p w14:paraId="140CDC5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6 vividly illustrates the consequences of turning away from God. "</w:t>
      </w:r>
      <w:proofErr w:type="gramStart"/>
      <w:r w:rsidRPr="00F6333B">
        <w:rPr>
          <w:rFonts w:eastAsia="Times New Roman"/>
          <w:kern w:val="0"/>
          <w:sz w:val="21"/>
          <w:szCs w:val="21"/>
        </w:rPr>
        <w:t>Therefore</w:t>
      </w:r>
      <w:proofErr w:type="gramEnd"/>
      <w:r w:rsidRPr="00F6333B">
        <w:rPr>
          <w:rFonts w:eastAsia="Times New Roman"/>
          <w:kern w:val="0"/>
          <w:sz w:val="21"/>
          <w:szCs w:val="21"/>
        </w:rPr>
        <w:t xml:space="preserve"> this is what the LORD of Hosts says: ‘I will refine them and test them, for what else can I do because of the daughter of My people?’" (Jeremiah 6:27). Disobedience leads to refining and testing, reminding us that our actions have consequences, but also that God’s discipline is an act of love.</w:t>
      </w:r>
    </w:p>
    <w:p w14:paraId="7EF7D8E1" w14:textId="77777777" w:rsidR="00601310" w:rsidRDefault="00601310" w:rsidP="00601310">
      <w:pPr>
        <w:spacing w:line="247" w:lineRule="auto"/>
      </w:pPr>
      <w:r w:rsidRPr="00F6333B">
        <w:rPr>
          <w:rFonts w:eastAsia="Times New Roman"/>
          <w:kern w:val="0"/>
          <w:sz w:val="21"/>
          <w:szCs w:val="21"/>
        </w:rPr>
        <w:t>1. How can you identify and avoid paths leading to disobedience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ignore warnings about the consequences of disobedience?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encourage others to heed warnings and choose obedience?</w:t>
      </w:r>
    </w:p>
    <w:p w14:paraId="17B6E0AD" w14:textId="0AD0952F"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True Prophets</w:t>
      </w:r>
    </w:p>
    <w:p w14:paraId="5DD6145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True prophets speak God’s truth, even when it’s uncomfortable. Jeremiah was tasked with delivering a hard message, showing us the importance of standing firm in truth. "To whom can I speak and give this warning? Who will listen to Me?" (Jeremiah 6:10). This encourages us to value and seek out voices that align with God’s Word.</w:t>
      </w:r>
    </w:p>
    <w:p w14:paraId="78D6BF4B"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discern true prophets in today's world amidst conflicting messages and voices?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true prophets often face resistance, and how should you respond to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are receptive to genuine prophetic messages in your life? </w:t>
      </w:r>
    </w:p>
    <w:p w14:paraId="3B365B63"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41F15DD"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345576A3" w14:textId="77777777" w:rsidR="00601310" w:rsidRDefault="00601310" w:rsidP="00601310">
      <w:pPr>
        <w:spacing w:line="247" w:lineRule="auto"/>
        <w:rPr>
          <w:rFonts w:eastAsia="Times New Roman"/>
          <w:b/>
          <w:bCs/>
          <w:kern w:val="0"/>
          <w:sz w:val="21"/>
          <w:szCs w:val="21"/>
        </w:rPr>
      </w:pPr>
    </w:p>
    <w:p w14:paraId="617585D9" w14:textId="07968413"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Power of God’s Word</w:t>
      </w:r>
    </w:p>
    <w:p w14:paraId="749CBB5B"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God’s Word is powerful and transformative. Jeremiah 6:19 states, "Hear, O earth! I am bringing disaster on this people, the fruit of their own schemes, because they have not listened to My words and have rejected My law." This verse underscores the importance of embracing God’s Word as the ultimate guide for our lives.</w:t>
      </w:r>
    </w:p>
    <w:p w14:paraId="3BCC96FB"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apply God's warnings in Jeremiah 6 to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is described as powerful in transforming lives in Jeremiah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listen to and act on God's Word like in Jeremiah 6? </w:t>
      </w:r>
    </w:p>
    <w:p w14:paraId="32C8FE04"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Need for Spiritual Discernment</w:t>
      </w:r>
    </w:p>
    <w:p w14:paraId="63C5A955"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6 teaches us to discern between truth and deception. "They have ears, but they cannot hear" (Jeremiah 6:10). Spiritual discernment is crucial in navigating the complexities of life and ensuring that we remain aligned with God’s truth.</w:t>
      </w:r>
    </w:p>
    <w:p w14:paraId="30FDFF7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develop spiritual discernment to recognize false teachings in today's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spiritual discernment is crucial for making daily life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spiritual discernment? </w:t>
      </w:r>
    </w:p>
    <w:p w14:paraId="3A5B3040"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7BBC6EC"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3E56CDA4" w14:textId="77777777" w:rsidR="00601310" w:rsidRDefault="00601310" w:rsidP="00601310">
      <w:pPr>
        <w:spacing w:line="247" w:lineRule="auto"/>
        <w:rPr>
          <w:rFonts w:eastAsia="Times New Roman"/>
          <w:b/>
          <w:bCs/>
          <w:kern w:val="0"/>
          <w:sz w:val="21"/>
          <w:szCs w:val="21"/>
        </w:rPr>
      </w:pPr>
    </w:p>
    <w:p w14:paraId="1B3E4D0D" w14:textId="39CB10F8"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Urgency of Action</w:t>
      </w:r>
    </w:p>
    <w:p w14:paraId="401EB6E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6 calls for immediate action. "Flee for safety, O children of Benjamin, flee from Jerusalem!" (Jeremiah 6:1). This urgency reminds us that procrastination in spiritual matters can be detrimental. We are encouraged to act swiftly in aligning our lives with God’s will.</w:t>
      </w:r>
    </w:p>
    <w:p w14:paraId="755A905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prioritize urgent spiritual actions in your daily life amidst distractions?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immediate action is crucial when recognizing moral or spiritual danger?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respond promptly to God's warnings in your community? </w:t>
      </w:r>
    </w:p>
    <w:p w14:paraId="2E5FE85E"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Faithfulness</w:t>
      </w:r>
    </w:p>
    <w:p w14:paraId="30622FBF"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Despite the warnings and consequences, Jeremiah 6 reassures us of God’s unwavering faithfulness. His desire is always for restoration and reconciliation. "I will refine them and test them" (Jeremiah 6:27) shows that even in discipline, God’s purpose is to bring us back to Him, refining us for His glory. This assurance of His faithfulness is a beacon of hope for all who seek Him.</w:t>
      </w:r>
    </w:p>
    <w:p w14:paraId="41CE84CF" w14:textId="77777777" w:rsidR="00601310" w:rsidRPr="001B37DC" w:rsidRDefault="00601310" w:rsidP="00601310">
      <w:pPr>
        <w:spacing w:line="247" w:lineRule="auto"/>
        <w:rPr>
          <w:rFonts w:eastAsia="Times New Roman"/>
          <w:kern w:val="0"/>
          <w:sz w:val="21"/>
          <w:szCs w:val="21"/>
        </w:rPr>
      </w:pPr>
      <w:r w:rsidRPr="00F6333B">
        <w:rPr>
          <w:rFonts w:eastAsia="Times New Roman"/>
          <w:kern w:val="0"/>
          <w:sz w:val="21"/>
          <w:szCs w:val="21"/>
        </w:rPr>
        <w:t>1. How can you trust in God's faithfulness when facing warnings or challenges like those in Jeremiah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faithfulness remains constant despite the people's disobedience in Jeremiah 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remember God's faithfulness in your daily life?</w:t>
      </w:r>
      <w:r w:rsidRPr="001B37DC">
        <w:br w:type="page"/>
      </w:r>
    </w:p>
    <w:p w14:paraId="381D40B5" w14:textId="77777777" w:rsidR="00601310" w:rsidRPr="00601310" w:rsidRDefault="00601310" w:rsidP="00601310">
      <w:pPr>
        <w:spacing w:line="247" w:lineRule="auto"/>
        <w:jc w:val="center"/>
        <w:outlineLvl w:val="0"/>
        <w:rPr>
          <w:rFonts w:eastAsia="Times New Roman"/>
          <w:b/>
          <w:bCs/>
          <w:kern w:val="36"/>
          <w:sz w:val="32"/>
          <w:szCs w:val="32"/>
        </w:rPr>
      </w:pPr>
      <w:r w:rsidRPr="00601310">
        <w:rPr>
          <w:rFonts w:eastAsia="Times New Roman"/>
          <w:b/>
          <w:bCs/>
          <w:kern w:val="36"/>
          <w:sz w:val="32"/>
          <w:szCs w:val="32"/>
        </w:rPr>
        <w:t>Jeremiah 7 Teaching Points and Bible Study Questions</w:t>
      </w:r>
    </w:p>
    <w:p w14:paraId="55482E94" w14:textId="231BD45D"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True Worship Over Rituals</w:t>
      </w:r>
    </w:p>
    <w:p w14:paraId="4D2FC0E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In Jeremiah 7, God calls out the people of Judah for their misplaced trust in rituals over genuine worship. He says, "Do not trust in deceptive words, chanting, ‘This is the temple of the LORD, the temple of the LORD, the temple of the LORD’" (Jeremiah 7:4). The lesson here is clear: God desires a heart that seeks Him sincerely, not just outward displays of religion. True worship is about a relationship with God, not just checking off religious boxes.</w:t>
      </w:r>
    </w:p>
    <w:p w14:paraId="3C082F4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prioritize genuine worship over rituals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true worship requires more than just following religious rituals?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changes would you make to ensure your worship is heartfelt and sincere? </w:t>
      </w:r>
    </w:p>
    <w:p w14:paraId="210B0DC4"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Amend Your Ways</w:t>
      </w:r>
    </w:p>
    <w:p w14:paraId="401BD08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God urges His people to "amend your ways and deeds" (Jeremiah 7:3). This is a call to action, a reminder that our faith should be reflected in our daily lives. It's not enough to hear the Word; we must live it out. This lesson encourages us to examine our actions and align them with God's will, ensuring our lives are a testament to His love and righteousness.</w:t>
      </w:r>
    </w:p>
    <w:p w14:paraId="061C7B7B"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identify and change behaviors that misalign with your values and beliefs?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ensure your actions reflect genuine commitment to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challenging to amend ways despite knowing the right path? </w:t>
      </w:r>
    </w:p>
    <w:p w14:paraId="3064C63D"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145B920"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5FD19378" w14:textId="77777777" w:rsidR="00601310" w:rsidRDefault="00601310" w:rsidP="00601310">
      <w:pPr>
        <w:spacing w:line="247" w:lineRule="auto"/>
        <w:rPr>
          <w:rFonts w:eastAsia="Times New Roman"/>
          <w:b/>
          <w:bCs/>
          <w:kern w:val="0"/>
          <w:sz w:val="21"/>
          <w:szCs w:val="21"/>
        </w:rPr>
      </w:pPr>
    </w:p>
    <w:p w14:paraId="0DB9D163" w14:textId="7ADBDD9C"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Justice and Compassion</w:t>
      </w:r>
    </w:p>
    <w:p w14:paraId="2CA2832E"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7:5-6 emphasizes the importance of justice and compassion: "If you really change your ways and deeds, if you act justly toward one another, if you no longer oppress the foreigner, the fatherless, and the widow..." God’s heart is for the marginalized and oppressed, and He calls us to reflect His justice and mercy in our interactions with others. This lesson challenges us to be advocates for those in need and to embody Christ’s love in tangible ways.</w:t>
      </w:r>
    </w:p>
    <w:p w14:paraId="718F48B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practice justice and compassion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justice and compassion are essential for a thriving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principles of justice and compassion? </w:t>
      </w:r>
    </w:p>
    <w:p w14:paraId="20E64A03"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Futility of Idolatry</w:t>
      </w:r>
    </w:p>
    <w:p w14:paraId="3DB2165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chapter warns against the futility of idolatry, stating, "Will you steal and murder, commit adultery and perjury, burn incense to Baal, and follow other gods you have not known?" (Jeremiah 7:9). Idolatry can take many forms today, from materialism to self-centeredness. This lesson reminds us to keep God at the center of our lives, recognizing that only He can truly satisfy our deepest needs.</w:t>
      </w:r>
    </w:p>
    <w:p w14:paraId="74105C8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identify and remove modern idols that distract you from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turn to idols despite knowing their futility?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worship remains genuine and focused on God? </w:t>
      </w:r>
    </w:p>
    <w:p w14:paraId="2DBFA071"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3FD933F"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617630F0" w14:textId="77777777" w:rsidR="00601310" w:rsidRDefault="00601310" w:rsidP="00601310">
      <w:pPr>
        <w:spacing w:line="247" w:lineRule="auto"/>
        <w:rPr>
          <w:rFonts w:eastAsia="Times New Roman"/>
          <w:b/>
          <w:bCs/>
          <w:kern w:val="0"/>
          <w:sz w:val="21"/>
          <w:szCs w:val="21"/>
        </w:rPr>
      </w:pPr>
    </w:p>
    <w:p w14:paraId="32BB6F9B" w14:textId="5206945A"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Consequences of Disobedience</w:t>
      </w:r>
    </w:p>
    <w:p w14:paraId="5BB553D1"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God warns of the consequences of disobedience, saying, "I will cast you out of My sight, just as I have cast out all your brothers, all the descendants of Ephraim" (Jeremiah 7:15). This serves as a sobering reminder that our choices have consequences. While God is merciful, He is also just. This lesson encourages us to choose obedience and align our lives with His commands.</w:t>
      </w:r>
    </w:p>
    <w:p w14:paraId="61E8A2E0" w14:textId="77777777" w:rsidR="00601310" w:rsidRDefault="00601310" w:rsidP="00601310">
      <w:pPr>
        <w:spacing w:line="247" w:lineRule="auto"/>
      </w:pPr>
      <w:r w:rsidRPr="00F6333B">
        <w:rPr>
          <w:rFonts w:eastAsia="Times New Roman"/>
          <w:kern w:val="0"/>
          <w:sz w:val="21"/>
          <w:szCs w:val="21"/>
        </w:rPr>
        <w:t>1. How can you identify and avoid behaviors that lead to negative consequences like those in Jeremiah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ignore warnings about the consequences of disobedience?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your actions align with your values to prevent negative outcomes?</w:t>
      </w:r>
    </w:p>
    <w:p w14:paraId="54CCDFEB" w14:textId="274374E8"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Repentance</w:t>
      </w:r>
    </w:p>
    <w:p w14:paraId="52B71B0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7 is a powerful call to repentance. God’s desire is for His people to turn back to Him, to "listen to My voice" (Jeremiah 7:23). Repentance is not just about feeling sorry; it’s about a change of heart and direction. This lesson invites us to examine our lives, turn away from sin, and embrace the abundant life God offers through Christ.</w:t>
      </w:r>
    </w:p>
    <w:p w14:paraId="5594C185"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identify and change behaviors that hinder your spiritual growth, as called for in Jeremiah 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genuine repentance is crucial for a meaningful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your faith and values? </w:t>
      </w:r>
    </w:p>
    <w:p w14:paraId="5C545DCE"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4D67223"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6A952CDD" w14:textId="77777777" w:rsidR="00601310" w:rsidRDefault="00601310" w:rsidP="00601310">
      <w:pPr>
        <w:spacing w:line="247" w:lineRule="auto"/>
        <w:rPr>
          <w:rFonts w:eastAsia="Times New Roman"/>
          <w:b/>
          <w:bCs/>
          <w:kern w:val="0"/>
          <w:sz w:val="21"/>
          <w:szCs w:val="21"/>
        </w:rPr>
      </w:pPr>
    </w:p>
    <w:p w14:paraId="46D0ED53" w14:textId="51E573B8"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Importance of Listening</w:t>
      </w:r>
    </w:p>
    <w:p w14:paraId="582D531B"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God laments that His people "did not listen or incline their ear" (Jeremiah 7:24). Listening is a crucial aspect of our relationship with God. It involves being attentive to His Word and responsive to His guidance. This lesson encourages us to cultivate a posture of listening, ensuring that we are open to God’s voice in our lives.</w:t>
      </w:r>
    </w:p>
    <w:p w14:paraId="5DDA175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actively listen to God's guidance in your daily life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struggle to heed warnings despite clear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prioritize listening over speaking in conversations? </w:t>
      </w:r>
    </w:p>
    <w:p w14:paraId="12BF1B7C"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 of Stubbornness</w:t>
      </w:r>
    </w:p>
    <w:p w14:paraId="488E2F9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chapter highlights the danger of stubbornness, noting that the people "followed the stubborn inclinations of their own evil hearts" (Jeremiah 7:24). Stubbornness can lead us away from God’s path and into spiritual peril. This lesson warns us to remain humble and teachable, allowing God to shape and direct our lives.</w:t>
      </w:r>
    </w:p>
    <w:p w14:paraId="11C3F7D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identify and overcome stubbornness in your spiritual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stubbornness can hinder your relationship with God and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remain open to God's guidance instead of being stubborn? </w:t>
      </w:r>
    </w:p>
    <w:p w14:paraId="73ABB039"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6281ACF"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50CD0093" w14:textId="77777777" w:rsidR="00601310" w:rsidRDefault="00601310" w:rsidP="00601310">
      <w:pPr>
        <w:spacing w:line="247" w:lineRule="auto"/>
        <w:rPr>
          <w:rFonts w:eastAsia="Times New Roman"/>
          <w:b/>
          <w:bCs/>
          <w:kern w:val="0"/>
          <w:sz w:val="21"/>
          <w:szCs w:val="21"/>
        </w:rPr>
      </w:pPr>
    </w:p>
    <w:p w14:paraId="2607B9FD" w14:textId="4B993D2F"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Role of the Prophets</w:t>
      </w:r>
    </w:p>
    <w:p w14:paraId="1176F24F"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7 underscores the role of the prophets as God’s messengers, sent to guide and correct His people. God says, "From the day your fathers came out of Egypt until today, I have sent you all My servants the prophets" (Jeremiah 7:25). This lesson reminds us of the importance of heeding God’s messengers and valuing the wisdom and guidance found in Scripture.</w:t>
      </w:r>
    </w:p>
    <w:p w14:paraId="1B3A7A8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we discern true prophetic messages in today's world amidst conflicting voices?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ignore warnings from prophets, and how can we avoid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are receptive to God's messages through modern-day prophets? </w:t>
      </w:r>
    </w:p>
    <w:p w14:paraId="2D7C0907"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Restoration</w:t>
      </w:r>
    </w:p>
    <w:p w14:paraId="0A7325E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Despite the warnings, God’s ultimate desire is for restoration. He longs for His people to return to Him and experience His blessings. This lesson offers hope, reminding us that no matter how far we stray, God’s arms are always open, ready to welcome us back and restore us through His grace and love.</w:t>
      </w:r>
    </w:p>
    <w:p w14:paraId="7E8249B6" w14:textId="77777777" w:rsidR="00601310" w:rsidRPr="001B37DC" w:rsidRDefault="00601310" w:rsidP="00601310">
      <w:pPr>
        <w:spacing w:line="247" w:lineRule="auto"/>
        <w:rPr>
          <w:rFonts w:eastAsia="Times New Roman"/>
          <w:kern w:val="0"/>
          <w:sz w:val="21"/>
          <w:szCs w:val="21"/>
        </w:rPr>
      </w:pPr>
      <w:r w:rsidRPr="00F6333B">
        <w:rPr>
          <w:rFonts w:eastAsia="Times New Roman"/>
          <w:kern w:val="0"/>
          <w:sz w:val="21"/>
          <w:szCs w:val="21"/>
        </w:rPr>
        <w:t>1. How can you apply the promise of restoration in your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restoration requires both divine intervention and personal responsibility?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prepare your heart for God's promise of restoration?</w:t>
      </w:r>
      <w:r w:rsidRPr="001B37DC">
        <w:br w:type="page"/>
      </w:r>
    </w:p>
    <w:p w14:paraId="7B9AABFE" w14:textId="77777777" w:rsidR="00601310" w:rsidRPr="00601310" w:rsidRDefault="00601310" w:rsidP="00601310">
      <w:pPr>
        <w:spacing w:line="247" w:lineRule="auto"/>
        <w:jc w:val="center"/>
        <w:outlineLvl w:val="0"/>
        <w:rPr>
          <w:rFonts w:eastAsia="Times New Roman"/>
          <w:b/>
          <w:bCs/>
          <w:kern w:val="36"/>
          <w:sz w:val="32"/>
          <w:szCs w:val="32"/>
        </w:rPr>
      </w:pPr>
      <w:r w:rsidRPr="00601310">
        <w:rPr>
          <w:rFonts w:eastAsia="Times New Roman"/>
          <w:b/>
          <w:bCs/>
          <w:kern w:val="36"/>
          <w:sz w:val="32"/>
          <w:szCs w:val="32"/>
        </w:rPr>
        <w:t>Jeremiah 8 Teaching Points and Bible Study Questions</w:t>
      </w:r>
    </w:p>
    <w:p w14:paraId="77C53C10" w14:textId="639BF2B3"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Importance of Heeding God's Word</w:t>
      </w:r>
    </w:p>
    <w:p w14:paraId="649E175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8 reminds us of the critical importance of listening to God's Word. The people of Judah ignored the warnings given by the prophets, leading to their downfall. As it is written, "They have rejected the word of the LORD, so what wisdom do they really have?" (Jeremiah 8:9). Let this be a reminder to us to prioritize Scripture in our daily lives, allowing it to guide our decisions and actions.</w:t>
      </w:r>
    </w:p>
    <w:p w14:paraId="1FF2433E"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ensure you consistently heed God's Word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ignore God's guidance despite knowing its importance?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God's Word over worldly distractions? </w:t>
      </w:r>
    </w:p>
    <w:p w14:paraId="2C0A64D0"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Turning Away</w:t>
      </w:r>
    </w:p>
    <w:p w14:paraId="25CA376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chapter vividly illustrates the consequences of turning away from God. The people of Judah faced destruction because they chose their own path over God's. "Why have they provoked Me to anger with their carved images, with their worthless foreign idols?" (Jeremiah 8:19). This serves as a powerful lesson to remain steadfast in our faith and avoid the distractions of worldly idols.</w:t>
      </w:r>
    </w:p>
    <w:p w14:paraId="59BB90C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identify and address areas in your life where you might be turning away from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ignore warnings about the consequences of turning away from their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realign your life with God's teachings when you feel distant? </w:t>
      </w:r>
    </w:p>
    <w:p w14:paraId="41DB8D14"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960E908"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06BFEBB3" w14:textId="77777777" w:rsidR="00601310" w:rsidRDefault="00601310" w:rsidP="00601310">
      <w:pPr>
        <w:spacing w:line="247" w:lineRule="auto"/>
        <w:rPr>
          <w:rFonts w:eastAsia="Times New Roman"/>
          <w:b/>
          <w:bCs/>
          <w:kern w:val="0"/>
          <w:sz w:val="21"/>
          <w:szCs w:val="21"/>
        </w:rPr>
      </w:pPr>
    </w:p>
    <w:p w14:paraId="0BAEFF63" w14:textId="25D8BC63"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Call to Repentance</w:t>
      </w:r>
    </w:p>
    <w:p w14:paraId="5388368E"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8 is a call to repentance, urging us to turn back to God. The people of Judah were given numerous opportunities to repent, yet they continued in their ways. "No man repents of his wickedness, asking, ‘What have I done?’" (Jeremiah 8:6). Let us be quick to recognize our wrongdoings and seek God's forgiveness.</w:t>
      </w:r>
    </w:p>
    <w:p w14:paraId="2BA1CB4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identify areas in your life that need repentance and change?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resist repentance despite knowing its importance?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encourage others towards repentance in a loving way? </w:t>
      </w:r>
    </w:p>
    <w:p w14:paraId="78FFB5D5"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Futility of False Peace</w:t>
      </w:r>
    </w:p>
    <w:p w14:paraId="04EFAD2F"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chapter warns against the false sense of peace that comes from ignoring God's truth. "They dress the wound of My people with very little care, saying, ‘Peace, peace,’ when there is no peace" (Jeremiah 8:11). True peace comes only from a right relationship with God, not from superficial assurances.</w:t>
      </w:r>
    </w:p>
    <w:p w14:paraId="79D3A0D6"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discern between true peace and false peace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settle for false peace instead of seeking true resolution?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address false peace in your relationships or community? </w:t>
      </w:r>
    </w:p>
    <w:p w14:paraId="27076920"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10BE38C"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6CC29E27" w14:textId="77777777" w:rsidR="00601310" w:rsidRDefault="00601310" w:rsidP="00601310">
      <w:pPr>
        <w:spacing w:line="247" w:lineRule="auto"/>
        <w:rPr>
          <w:rFonts w:eastAsia="Times New Roman"/>
          <w:b/>
          <w:bCs/>
          <w:kern w:val="0"/>
          <w:sz w:val="21"/>
          <w:szCs w:val="21"/>
        </w:rPr>
      </w:pPr>
    </w:p>
    <w:p w14:paraId="46CE3DDC" w14:textId="402529D5"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Danger of Deception</w:t>
      </w:r>
    </w:p>
    <w:p w14:paraId="7127EE2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8 highlights the danger of being deceived by false teachings. The people were led astray by those who claimed to speak for God but did not. "The lying pen of the scribes has handled it falsely" (Jeremiah 8:8). We must be discerning and test everything against the truth of Scripture.</w:t>
      </w:r>
    </w:p>
    <w:p w14:paraId="0ABF2A51" w14:textId="77777777" w:rsidR="00601310" w:rsidRDefault="00601310" w:rsidP="00601310">
      <w:pPr>
        <w:spacing w:line="247" w:lineRule="auto"/>
      </w:pPr>
      <w:r w:rsidRPr="00F6333B">
        <w:rPr>
          <w:rFonts w:eastAsia="Times New Roman"/>
          <w:kern w:val="0"/>
          <w:sz w:val="21"/>
          <w:szCs w:val="21"/>
        </w:rPr>
        <w:t>1. How can you identify and avoid deception in your daily life based on Jeremiah 8's warnings?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choose comforting lies over hard truths, as seen in Jeremiah 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you are not deceiving yourself or others?</w:t>
      </w:r>
    </w:p>
    <w:p w14:paraId="3AA1E980" w14:textId="4C3AE710"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Urgency of Spiritual Healing</w:t>
      </w:r>
    </w:p>
    <w:p w14:paraId="70879715"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chapter emphasizes the need for spiritual healing. "Is there no balm in Gilead? Is there no physician there?" (Jeremiah 8:22). Just as the people of Judah needed healing, we too need the healing that comes from Jesus Christ, the ultimate physician of our souls.</w:t>
      </w:r>
    </w:p>
    <w:p w14:paraId="1CBBFAB1"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prioritize spiritual healing in your daily life amidst distractions?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delay seeking spiritual healing despite its urgency?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encourage others towards spiritual healing? </w:t>
      </w:r>
    </w:p>
    <w:p w14:paraId="0DC7E86D"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4C1B0FB"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423EA350" w14:textId="77777777" w:rsidR="00601310" w:rsidRDefault="00601310" w:rsidP="00601310">
      <w:pPr>
        <w:spacing w:line="247" w:lineRule="auto"/>
        <w:rPr>
          <w:rFonts w:eastAsia="Times New Roman"/>
          <w:b/>
          <w:bCs/>
          <w:kern w:val="0"/>
          <w:sz w:val="21"/>
          <w:szCs w:val="21"/>
        </w:rPr>
      </w:pPr>
    </w:p>
    <w:p w14:paraId="728D07BA" w14:textId="55AF5437"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Reality of God's Judgment</w:t>
      </w:r>
    </w:p>
    <w:p w14:paraId="276E69F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8 serves as a sobering reminder of God's judgment. The people of Judah faced the consequences of their actions, and we are reminded that God is just. "The harvest is past, the summer has ended, but we have not been saved" (Jeremiah 8:20). Let us live in a way that honors God, knowing that His judgment is real.</w:t>
      </w:r>
    </w:p>
    <w:p w14:paraId="51E36106"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prepare your heart to respond to God's judgment with humility and repentance?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ignore warnings of judgment, and how can you avoid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Jeremiah 8 to help others understand the reality of God's judgment? </w:t>
      </w:r>
    </w:p>
    <w:p w14:paraId="1B0E038A"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Heartache of a Prophet</w:t>
      </w:r>
    </w:p>
    <w:p w14:paraId="03AA8F3E"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chapter gives us a glimpse into the heartache of Jeremiah, who mourned for his people. "Oh, that my head were a spring of water and my eyes a fountain of tears, I would weep day and night for the slain of my people" (Jeremiah 8:23). This compassion challenges us to care deeply for those around us and to intercede for them in prayer.</w:t>
      </w:r>
    </w:p>
    <w:p w14:paraId="4145E34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relate to Jeremiah's heartache when witnessing others' refusal to change their ways?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Jeremiah's perseverance in the face of widespread rejection?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Jeremiah's sorrow help you empathize with those who struggle to accept truth today? </w:t>
      </w:r>
    </w:p>
    <w:p w14:paraId="01364BD4"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03A03EB"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67C57B8C" w14:textId="77777777" w:rsidR="00601310" w:rsidRDefault="00601310" w:rsidP="00601310">
      <w:pPr>
        <w:spacing w:line="247" w:lineRule="auto"/>
        <w:rPr>
          <w:rFonts w:eastAsia="Times New Roman"/>
          <w:b/>
          <w:bCs/>
          <w:kern w:val="0"/>
          <w:sz w:val="21"/>
          <w:szCs w:val="21"/>
        </w:rPr>
      </w:pPr>
    </w:p>
    <w:p w14:paraId="312D5657" w14:textId="1CB50675"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Need for Genuine Wisdom</w:t>
      </w:r>
    </w:p>
    <w:p w14:paraId="335613E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8 underscores the need for genuine wisdom that comes from God. "They have rejected the word of the LORD, so what wisdom do they really have?" (Jeremiah 8:9). True wisdom is found in aligning our lives with God's Word and seeking His guidance in all things.</w:t>
      </w:r>
    </w:p>
    <w:p w14:paraId="08459B7F"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discern genuine wisdom from false teachings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rely on their own understanding instead of seeking God's wisdom?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genuine wisdom in your community? </w:t>
      </w:r>
    </w:p>
    <w:p w14:paraId="716B1B2B"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Restoration</w:t>
      </w:r>
    </w:p>
    <w:p w14:paraId="34FE3E21"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Despite the grim warnings, Jeremiah 8 ultimately points to the hope of restoration. God's desire is not to destroy but to restore His people. As we turn to Him, we can trust in His promise of redemption and new beginnings. Let us hold onto this hope and share it with others, knowing that through Christ, all things are made new.</w:t>
      </w:r>
    </w:p>
    <w:p w14:paraId="18A2350F"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May these lessons from Jeremiah 8 inspire and encourage you in your walk with God, as you seek to live a life that honors Him.</w:t>
      </w:r>
    </w:p>
    <w:p w14:paraId="21DA355A" w14:textId="77777777" w:rsidR="00601310" w:rsidRPr="001B37DC" w:rsidRDefault="00601310" w:rsidP="00601310">
      <w:pPr>
        <w:spacing w:line="247" w:lineRule="auto"/>
        <w:rPr>
          <w:rFonts w:eastAsia="Times New Roman"/>
          <w:kern w:val="0"/>
          <w:sz w:val="21"/>
          <w:szCs w:val="21"/>
        </w:rPr>
      </w:pPr>
      <w:r w:rsidRPr="00F6333B">
        <w:rPr>
          <w:rFonts w:eastAsia="Times New Roman"/>
          <w:kern w:val="0"/>
          <w:sz w:val="21"/>
          <w:szCs w:val="21"/>
        </w:rPr>
        <w:t>1. How can you find hope in restoration when facing personal challenges or setbacks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past mistakes to aid in your spiritual restoration?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acknowledging our failures play a crucial role in the journey towards restoration?</w:t>
      </w:r>
      <w:r w:rsidRPr="001B37DC">
        <w:br w:type="page"/>
      </w:r>
    </w:p>
    <w:p w14:paraId="4B3D7A50" w14:textId="77777777" w:rsidR="00601310" w:rsidRPr="00601310" w:rsidRDefault="00601310" w:rsidP="00601310">
      <w:pPr>
        <w:spacing w:line="247" w:lineRule="auto"/>
        <w:jc w:val="center"/>
        <w:outlineLvl w:val="0"/>
        <w:rPr>
          <w:rFonts w:eastAsia="Times New Roman"/>
          <w:b/>
          <w:bCs/>
          <w:kern w:val="36"/>
          <w:sz w:val="32"/>
          <w:szCs w:val="32"/>
        </w:rPr>
      </w:pPr>
      <w:r w:rsidRPr="00601310">
        <w:rPr>
          <w:rFonts w:eastAsia="Times New Roman"/>
          <w:b/>
          <w:bCs/>
          <w:kern w:val="36"/>
          <w:sz w:val="32"/>
          <w:szCs w:val="32"/>
        </w:rPr>
        <w:t>Jeremiah 9 Teaching Points and Bible Study Questions</w:t>
      </w:r>
    </w:p>
    <w:p w14:paraId="108A26E2" w14:textId="7BF22FB2"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Boast in Knowing God</w:t>
      </w:r>
    </w:p>
    <w:p w14:paraId="1F025B15"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In a world that often values achievements and possessions, Jeremiah 9:24 reminds us of what truly matters: "But let him who boasts boast in this, that he understands and knows Me, that I am the LORD, who exercises loving devotion, justice, and righteousness on the earth—for I delight in these things," declares the LORD. Our greatest treasure is our relationship with God, and understanding His character should be our ultimate pursuit.</w:t>
      </w:r>
    </w:p>
    <w:p w14:paraId="386D0A3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practically boast in knowing God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understanding and knowing Him over worldly achievements?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changes would you make to prioritize knowing God more deeply in your life? </w:t>
      </w:r>
    </w:p>
    <w:p w14:paraId="4A2D0AA3"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Deceitfulness of the Heart</w:t>
      </w:r>
    </w:p>
    <w:p w14:paraId="3CFDED5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 xml:space="preserve">Jeremiah 9:8 warns us about the deceitful nature of the human heart: "Their tongue is a deadly arrow; it speaks deceitfully. With his mouth each speaks peace to his neighbor, but in his </w:t>
      </w:r>
      <w:proofErr w:type="gramStart"/>
      <w:r w:rsidRPr="00F6333B">
        <w:rPr>
          <w:rFonts w:eastAsia="Times New Roman"/>
          <w:kern w:val="0"/>
          <w:sz w:val="21"/>
          <w:szCs w:val="21"/>
        </w:rPr>
        <w:t>heart</w:t>
      </w:r>
      <w:proofErr w:type="gramEnd"/>
      <w:r w:rsidRPr="00F6333B">
        <w:rPr>
          <w:rFonts w:eastAsia="Times New Roman"/>
          <w:kern w:val="0"/>
          <w:sz w:val="21"/>
          <w:szCs w:val="21"/>
        </w:rPr>
        <w:t xml:space="preserve"> he sets an ambush." This verse serves as a reminder to guard our hearts and be truthful in our interactions, reflecting the integrity that God desires.</w:t>
      </w:r>
    </w:p>
    <w:p w14:paraId="7486686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guard against deceit in your heart in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self-deception is often difficult to recognize in our own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honesty and integrity in your heart? </w:t>
      </w:r>
    </w:p>
    <w:p w14:paraId="09196EEC"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AD41914"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120EF828" w14:textId="77777777" w:rsidR="00601310" w:rsidRDefault="00601310" w:rsidP="00601310">
      <w:pPr>
        <w:spacing w:line="247" w:lineRule="auto"/>
        <w:rPr>
          <w:rFonts w:eastAsia="Times New Roman"/>
          <w:b/>
          <w:bCs/>
          <w:kern w:val="0"/>
          <w:sz w:val="21"/>
          <w:szCs w:val="21"/>
        </w:rPr>
      </w:pPr>
    </w:p>
    <w:p w14:paraId="635F72A2" w14:textId="55D2C651"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Importance of Truth</w:t>
      </w:r>
    </w:p>
    <w:p w14:paraId="5FBD949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Truth is a cornerstone of a life that honors God. Jeremiah 9:3 states, "They bend their tongue like their bow; lies and not truth prevail in the land." As followers of Christ, we are called to be people of truth, standing firm in honesty and integrity, even when the world around us may not.</w:t>
      </w:r>
    </w:p>
    <w:p w14:paraId="06F9E8E8"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ensure truthfulness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truth is essential for building trust 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truth over convenience in challenging situations? </w:t>
      </w:r>
    </w:p>
    <w:p w14:paraId="3C68B86A"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Forsaking God</w:t>
      </w:r>
    </w:p>
    <w:p w14:paraId="187793D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9:13-14 highlights the consequences of turning away from God: "The LORD said, 'It is because they have forsaken My law, which I set before them; they have not obeyed My voice or walked according to it, but have followed the stubbornness of their hearts and gone after the Baals, as their fathers taught them.'" This serves as a sobering reminder to remain faithful and obedient to God's Word.</w:t>
      </w:r>
    </w:p>
    <w:p w14:paraId="3E6ECCE9"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identify and address areas in your life where you may be forsaking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prioritizing God's wisdom over worldly values in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the consequences of forsaking God motivate you to strengthen your faith? </w:t>
      </w:r>
    </w:p>
    <w:p w14:paraId="7A479E75"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DBB70AE"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2AB45C74" w14:textId="77777777" w:rsidR="00601310" w:rsidRDefault="00601310" w:rsidP="00601310">
      <w:pPr>
        <w:spacing w:line="247" w:lineRule="auto"/>
        <w:rPr>
          <w:rFonts w:eastAsia="Times New Roman"/>
          <w:b/>
          <w:bCs/>
          <w:kern w:val="0"/>
          <w:sz w:val="21"/>
          <w:szCs w:val="21"/>
        </w:rPr>
      </w:pPr>
    </w:p>
    <w:p w14:paraId="3BB7D685" w14:textId="5ADEA6DD"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Call to Weep for the Lost</w:t>
      </w:r>
    </w:p>
    <w:p w14:paraId="16AD77E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9:1 expresses a deep sorrow for those who are lost: "Oh, that my head were a spring of water and my eyes a fountain of tears! I would weep day and night for the slain of my people." This verse challenges us to have a heart of compassion and urgency for those who do not yet know the saving grace of Jesus Christ.</w:t>
      </w:r>
    </w:p>
    <w:p w14:paraId="10F322C9" w14:textId="77777777" w:rsidR="00601310" w:rsidRDefault="00601310" w:rsidP="00601310">
      <w:pPr>
        <w:spacing w:line="247" w:lineRule="auto"/>
      </w:pPr>
      <w:r w:rsidRPr="00F6333B">
        <w:rPr>
          <w:rFonts w:eastAsia="Times New Roman"/>
          <w:kern w:val="0"/>
          <w:sz w:val="21"/>
          <w:szCs w:val="21"/>
        </w:rPr>
        <w:t>1. How can you cultivate a heart that genuinely weeps for those who are spiritually lost?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empathize with the struggles of the spiritually lost?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reach out to those who are spiritually lost in your community?</w:t>
      </w:r>
    </w:p>
    <w:p w14:paraId="47B3D30E" w14:textId="25B0F6A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Value of Wisdom</w:t>
      </w:r>
    </w:p>
    <w:p w14:paraId="58B493DB"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In Jeremiah 9:23, we are cautioned against boasting in wisdom, strength, or riches. Instead, true wisdom is found in knowing and understanding God. "Thus says the LORD: 'Let not the wise man boast in his wisdom, nor the strong man in his strength, nor the wealthy man in his riches.'" Our wisdom should be rooted in the knowledge of God and His ways.</w:t>
      </w:r>
    </w:p>
    <w:p w14:paraId="2299153F"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apply God's wisdom in daily decision-making to enhance your life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valuing wisdom over wealth is emphasized in Jeremiah 9, and how can this guide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seek and prioritize wisdom in your personal and professional life? </w:t>
      </w:r>
    </w:p>
    <w:p w14:paraId="052F8F67"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1D95E4E"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23EA09CC" w14:textId="77777777" w:rsidR="00601310" w:rsidRDefault="00601310" w:rsidP="00601310">
      <w:pPr>
        <w:spacing w:line="247" w:lineRule="auto"/>
        <w:rPr>
          <w:rFonts w:eastAsia="Times New Roman"/>
          <w:b/>
          <w:bCs/>
          <w:kern w:val="0"/>
          <w:sz w:val="21"/>
          <w:szCs w:val="21"/>
        </w:rPr>
      </w:pPr>
    </w:p>
    <w:p w14:paraId="65D0DFCF" w14:textId="0B0397FA"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Reality of Judgment</w:t>
      </w:r>
    </w:p>
    <w:p w14:paraId="192704CF"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9:25-26 speaks of God's judgment on those who are circumcised only in the flesh and not in the heart. "The days are coming, declares the LORD, when I will punish all who are circumcised only in the flesh." This reminds us that God desires a heart transformation, not just outward religious rituals.</w:t>
      </w:r>
    </w:p>
    <w:p w14:paraId="08F02F4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prepare your heart to understand and accept God's judgment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personal shortcomings is crucial in avoiding God's judgment?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God's expectations to avert judgment? </w:t>
      </w:r>
    </w:p>
    <w:p w14:paraId="015355FF"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God's Word</w:t>
      </w:r>
    </w:p>
    <w:p w14:paraId="7516D3E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9:12 asks, "Who is the wise man who may understand this? Who has been instructed by the LORD and can explain it?" The power of God's Word is transformative, offering wisdom and understanding to those who seek it. Let us be diligent in studying Scripture and applying its truths to our lives.</w:t>
      </w:r>
    </w:p>
    <w:p w14:paraId="07CB3A15"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apply the truth of God's Word to transform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is essential for understanding and addressing societal issues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God's Word guides your decisions and actions consistently? </w:t>
      </w:r>
    </w:p>
    <w:p w14:paraId="1A22BF50"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99B9148"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47640CDF" w14:textId="77777777" w:rsidR="00601310" w:rsidRDefault="00601310" w:rsidP="00601310">
      <w:pPr>
        <w:spacing w:line="247" w:lineRule="auto"/>
        <w:rPr>
          <w:rFonts w:eastAsia="Times New Roman"/>
          <w:b/>
          <w:bCs/>
          <w:kern w:val="0"/>
          <w:sz w:val="21"/>
          <w:szCs w:val="21"/>
        </w:rPr>
      </w:pPr>
    </w:p>
    <w:p w14:paraId="1A7FE078" w14:textId="70214514"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Necessity of Repentance</w:t>
      </w:r>
    </w:p>
    <w:p w14:paraId="36D30ED8"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Repentance is a recurring theme in Jeremiah 9. The call to turn back to God is urgent and necessary. As we recognize our shortcomings, we are invited to seek God's forgiveness and realign our lives with His will, experiencing the renewal that only He can provide.</w:t>
      </w:r>
    </w:p>
    <w:p w14:paraId="59ED5799"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identify areas in your life that require repentance and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genuine repentance is crucial for personal and communal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foster a repentant heart in daily life? </w:t>
      </w:r>
    </w:p>
    <w:p w14:paraId="01466E57"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Delight in Righteousness</w:t>
      </w:r>
    </w:p>
    <w:p w14:paraId="0603A659"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Finally, Jeremiah 9:24 concludes with a beautiful truth: God delights in loving devotion, justice, and righteousness. As we strive to live lives that reflect these qualities, we bring joy to our Creator and fulfill our purpose as His children. Let us pursue righteousness with passion and dedication, knowing that it pleases the heart of God.</w:t>
      </w:r>
    </w:p>
    <w:p w14:paraId="55115449" w14:textId="77777777" w:rsidR="00601310" w:rsidRPr="001B37DC" w:rsidRDefault="00601310" w:rsidP="00601310">
      <w:pPr>
        <w:spacing w:line="247" w:lineRule="auto"/>
        <w:rPr>
          <w:rFonts w:eastAsia="Times New Roman"/>
          <w:kern w:val="0"/>
          <w:sz w:val="21"/>
          <w:szCs w:val="21"/>
        </w:rPr>
      </w:pPr>
      <w:r w:rsidRPr="00F6333B">
        <w:rPr>
          <w:rFonts w:eastAsia="Times New Roman"/>
          <w:kern w:val="0"/>
          <w:sz w:val="21"/>
          <w:szCs w:val="21"/>
        </w:rPr>
        <w:t>1. How can you prioritize righteousness in your daily decisions to align with God's delight?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righteousness over wisdom, strength, or riches in Jeremiah 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cultivate a life that God delights in?</w:t>
      </w:r>
      <w:r w:rsidRPr="001B37DC">
        <w:br w:type="page"/>
      </w:r>
    </w:p>
    <w:p w14:paraId="14DB6373" w14:textId="77777777" w:rsidR="00601310" w:rsidRPr="00601310" w:rsidRDefault="00601310" w:rsidP="00601310">
      <w:pPr>
        <w:spacing w:line="247" w:lineRule="auto"/>
        <w:jc w:val="center"/>
        <w:outlineLvl w:val="0"/>
        <w:rPr>
          <w:rFonts w:eastAsia="Times New Roman"/>
          <w:b/>
          <w:bCs/>
          <w:kern w:val="36"/>
          <w:sz w:val="32"/>
          <w:szCs w:val="32"/>
        </w:rPr>
      </w:pPr>
      <w:r w:rsidRPr="00601310">
        <w:rPr>
          <w:rFonts w:eastAsia="Times New Roman"/>
          <w:b/>
          <w:bCs/>
          <w:kern w:val="36"/>
          <w:sz w:val="32"/>
          <w:szCs w:val="32"/>
        </w:rPr>
        <w:t>Jeremiah 10 Teaching Points and Bible Study Questions</w:t>
      </w:r>
    </w:p>
    <w:p w14:paraId="3F82EEB8" w14:textId="644EA38C"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Folly of Idolatry</w:t>
      </w:r>
    </w:p>
    <w:p w14:paraId="1D0CEEA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10 opens with a clear warning against the futility of idol worship. The prophet reminds us that idols are mere creations of human hands, lacking life and power. As it is written, "Like a scarecrow in a cucumber patch, their idols cannot speak. They must be carried because they cannot walk" (Jeremiah 10:5). This lesson encourages us to place our trust in the living God, who is the Creator of all things, rather than in lifeless objects or worldly distractions.</w:t>
      </w:r>
    </w:p>
    <w:p w14:paraId="142D108F"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identify and avoid modern forms of idolatry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are drawn to idols despite their emptiness?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God over material possessions? </w:t>
      </w:r>
    </w:p>
    <w:p w14:paraId="1FE0E9C9"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Sovereignty of God</w:t>
      </w:r>
    </w:p>
    <w:p w14:paraId="1275817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chapter emphasizes the unmatched sovereignty of Yahweh. Unlike the idols, our God is the true King and Creator. "But the LORD is the true God; He is the living God and eternal King" (Jeremiah 10:10). This truth reassures us that no matter the chaos around us, God is in control, guiding our lives with His perfect wisdom and love.</w:t>
      </w:r>
    </w:p>
    <w:p w14:paraId="40F4639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recognizing God's sovereignty in Jeremiah 10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by trusting in God's sovereignty as described in Jeremiah 10?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God's sovereignty in Jeremiah 10 provide comfort during uncertain or challenging times? </w:t>
      </w:r>
    </w:p>
    <w:p w14:paraId="6ADEAE19"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E1B9FF6"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7261C2F7" w14:textId="77777777" w:rsidR="00601310" w:rsidRDefault="00601310" w:rsidP="00601310">
      <w:pPr>
        <w:spacing w:line="247" w:lineRule="auto"/>
        <w:rPr>
          <w:rFonts w:eastAsia="Times New Roman"/>
          <w:b/>
          <w:bCs/>
          <w:kern w:val="0"/>
          <w:sz w:val="21"/>
          <w:szCs w:val="21"/>
        </w:rPr>
      </w:pPr>
    </w:p>
    <w:p w14:paraId="7A9E260B" w14:textId="54D45F88"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Power of God's Word</w:t>
      </w:r>
    </w:p>
    <w:p w14:paraId="2026740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highlights the power and authority of God's Word. "He made the earth by His power; He established the world by His wisdom and stretched out the heavens by His understanding" (Jeremiah 10:12). This serves as a reminder that Scripture is not just a book but the living Word of God, capable of transforming lives and guiding us in truth.</w:t>
      </w:r>
    </w:p>
    <w:p w14:paraId="7E3EDA8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apply the power of God's Word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is more reliable than human wisdom in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God's Word influences your actions and attitudes consistently? </w:t>
      </w:r>
    </w:p>
    <w:p w14:paraId="4C527C01"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Futility of Human Wisdom</w:t>
      </w:r>
    </w:p>
    <w:p w14:paraId="136C2216"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Human wisdom pales in comparison to God's infinite understanding. Jeremiah points out that "every goldsmith is put to shame by his idols, for his molten images are a lie, and there is no breath in them" (Jeremiah 10:14). This lesson encourages us to seek divine wisdom through prayer and Scripture, rather than relying solely on our limited human perspective.</w:t>
      </w:r>
    </w:p>
    <w:p w14:paraId="366452C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discern between God's wisdom and human wisdom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rely on their own understanding instead of seeking God's guidance?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God's wisdom over human advice in challenging situations? </w:t>
      </w:r>
    </w:p>
    <w:p w14:paraId="1D5C7E87"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4E76345"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1D68F900" w14:textId="77777777" w:rsidR="00601310" w:rsidRDefault="00601310" w:rsidP="00601310">
      <w:pPr>
        <w:spacing w:line="247" w:lineRule="auto"/>
        <w:rPr>
          <w:rFonts w:eastAsia="Times New Roman"/>
          <w:b/>
          <w:bCs/>
          <w:kern w:val="0"/>
          <w:sz w:val="21"/>
          <w:szCs w:val="21"/>
        </w:rPr>
      </w:pPr>
    </w:p>
    <w:p w14:paraId="41C94DC7" w14:textId="2BD820A4"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Call to Awe and Reverence</w:t>
      </w:r>
    </w:p>
    <w:p w14:paraId="62B993D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10 calls us to stand in awe of God's majesty. "When He thunders, the waters in the heavens roar, and He causes the clouds to rise from the ends of the earth" (Jeremiah 10:13). This awe-inspiring imagery invites us to worship God with reverence, acknowledging His greatness and our dependence on Him.</w:t>
      </w:r>
    </w:p>
    <w:p w14:paraId="442A7FF0" w14:textId="77777777" w:rsidR="00601310" w:rsidRDefault="00601310" w:rsidP="00601310">
      <w:pPr>
        <w:spacing w:line="247" w:lineRule="auto"/>
      </w:pPr>
      <w:r w:rsidRPr="00F6333B">
        <w:rPr>
          <w:rFonts w:eastAsia="Times New Roman"/>
          <w:kern w:val="0"/>
          <w:sz w:val="21"/>
          <w:szCs w:val="21"/>
        </w:rPr>
        <w:t>1. How can you cultivate a sense of awe and reverence for God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distinguish between true reverence and mere ritual?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prioritize God's majesty over worldly distractions?</w:t>
      </w:r>
    </w:p>
    <w:p w14:paraId="4555C1D3" w14:textId="4C2BB779"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Discernment</w:t>
      </w:r>
    </w:p>
    <w:p w14:paraId="05F9A66E"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chapter urges us to discern between truth and falsehood. "They are worthless, a work to be mocked" (Jeremiah 10:15). In a world filled with conflicting messages, we are called to test everything against the truth of Scripture, ensuring that our beliefs and actions align with God's will.</w:t>
      </w:r>
    </w:p>
    <w:p w14:paraId="5572773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apply discernment to distinguish between cultural practices and God's teachings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discernment is crucial when faced with conflicting beliefs or ideologies?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develop better discernment in your daily decision-making? </w:t>
      </w:r>
    </w:p>
    <w:p w14:paraId="60A2E5B4"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4F20243"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445DF503" w14:textId="77777777" w:rsidR="00601310" w:rsidRDefault="00601310" w:rsidP="00601310">
      <w:pPr>
        <w:spacing w:line="247" w:lineRule="auto"/>
        <w:rPr>
          <w:rFonts w:eastAsia="Times New Roman"/>
          <w:b/>
          <w:bCs/>
          <w:kern w:val="0"/>
          <w:sz w:val="21"/>
          <w:szCs w:val="21"/>
        </w:rPr>
      </w:pPr>
    </w:p>
    <w:p w14:paraId="23546E18" w14:textId="334DA273"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Assurance of God's Presence</w:t>
      </w:r>
    </w:p>
    <w:p w14:paraId="791064E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Despite the warnings and judgments, Jeremiah assures us of God's enduring presence. "He who is the Portion of Jacob is not like these, for He is the Maker of all things" (Jeremiah 10:16). This promise offers comfort, reminding us that God is always with us, providing strength and guidance in every circumstance.</w:t>
      </w:r>
    </w:p>
    <w:p w14:paraId="04FB2DF6"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recognize and rely on God's presence in your daily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offers assurance amidst worldly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presence during difficult times? </w:t>
      </w:r>
    </w:p>
    <w:p w14:paraId="331EF396"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Repentance</w:t>
      </w:r>
    </w:p>
    <w:p w14:paraId="4573845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Jeremiah's message is a call to turn away from sin and return to God. The chapter serves as a reminder that repentance is not just a one-time act but a continual turning of our hearts toward God, seeking His forgiveness and grace.</w:t>
      </w:r>
    </w:p>
    <w:p w14:paraId="7BA8654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identify and turn away from modern-day idols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a genuine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actions with God's call to repentance? </w:t>
      </w:r>
    </w:p>
    <w:p w14:paraId="3E2D1E0F"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C6A1342"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2E9BD9CC" w14:textId="77777777" w:rsidR="00601310" w:rsidRDefault="00601310" w:rsidP="00601310">
      <w:pPr>
        <w:spacing w:line="247" w:lineRule="auto"/>
        <w:rPr>
          <w:rFonts w:eastAsia="Times New Roman"/>
          <w:b/>
          <w:bCs/>
          <w:kern w:val="0"/>
          <w:sz w:val="21"/>
          <w:szCs w:val="21"/>
        </w:rPr>
      </w:pPr>
    </w:p>
    <w:p w14:paraId="0641472F" w14:textId="7C71A38A"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Hope of Restoration</w:t>
      </w:r>
    </w:p>
    <w:p w14:paraId="11547E2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Even amidst warnings, there is a promise of hope and restoration. Jeremiah's words remind us that God's ultimate desire is to restore His people. This hope encourages us to persevere in faith, trusting that God is working all things for our good and His glory.</w:t>
      </w:r>
    </w:p>
    <w:p w14:paraId="7178CB8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find hope in God's promises during times of personal or communal distress?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restore in your life through faith and trust in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focusing on God's sovereignty help you remain hopeful amidst challenges? </w:t>
      </w:r>
    </w:p>
    <w:p w14:paraId="4225C633"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Invitation to Trust</w:t>
      </w:r>
    </w:p>
    <w:p w14:paraId="3E31749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Finally, Jeremiah 10 invites us to place our trust fully in God. "No one is like You, O LORD; You are great, and Your name is mighty in power" (Jeremiah 10:6). This lesson calls us to surrender our fears and anxieties, resting in the assurance that God is faithful and His plans for us are good.</w:t>
      </w:r>
    </w:p>
    <w:p w14:paraId="0A535599" w14:textId="77777777" w:rsidR="00601310" w:rsidRPr="001B37DC" w:rsidRDefault="00601310" w:rsidP="00601310">
      <w:pPr>
        <w:spacing w:line="247" w:lineRule="auto"/>
        <w:rPr>
          <w:rFonts w:eastAsia="Times New Roman"/>
          <w:kern w:val="0"/>
          <w:sz w:val="21"/>
          <w:szCs w:val="21"/>
        </w:rPr>
      </w:pPr>
      <w:r w:rsidRPr="00F6333B">
        <w:rPr>
          <w:rFonts w:eastAsia="Times New Roman"/>
          <w:kern w:val="0"/>
          <w:sz w:val="21"/>
          <w:szCs w:val="21"/>
        </w:rPr>
        <w:t>1. How can you apply Jeremiah 10's message to trust God over worldly influences in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 is challenging when faced with societal pressures and norms?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strengthen your trust in God amidst uncertainty and fear?</w:t>
      </w:r>
      <w:r w:rsidRPr="001B37DC">
        <w:br w:type="page"/>
      </w:r>
    </w:p>
    <w:p w14:paraId="3A0788A7" w14:textId="77777777" w:rsidR="00601310" w:rsidRPr="00601310" w:rsidRDefault="00601310" w:rsidP="00601310">
      <w:pPr>
        <w:spacing w:line="247" w:lineRule="auto"/>
        <w:jc w:val="center"/>
        <w:outlineLvl w:val="0"/>
        <w:rPr>
          <w:rFonts w:eastAsia="Times New Roman"/>
          <w:b/>
          <w:bCs/>
          <w:kern w:val="36"/>
          <w:sz w:val="32"/>
          <w:szCs w:val="32"/>
        </w:rPr>
      </w:pPr>
      <w:r w:rsidRPr="00601310">
        <w:rPr>
          <w:rFonts w:eastAsia="Times New Roman"/>
          <w:b/>
          <w:bCs/>
          <w:kern w:val="36"/>
          <w:sz w:val="32"/>
          <w:szCs w:val="32"/>
        </w:rPr>
        <w:t>Jeremiah 11 Teaching Points and Bible Study Questions</w:t>
      </w:r>
    </w:p>
    <w:p w14:paraId="4E123FBD" w14:textId="2BFF39E8"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Importance of Covenant Faithfulness</w:t>
      </w:r>
    </w:p>
    <w:p w14:paraId="2D242408"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In Jeremiah 11, we are reminded of the significance of staying true to our covenant with God. The chapter opens with a call to "hear the words of this covenant and speak to the men of Judah and the residents of Jerusalem" (Jeremiah 11:2). This serves as a powerful reminder that our relationship with God is not just a one-time commitment but a continual journey of faithfulness and obedience. Just as the Israelites were called to uphold their covenant, we too are encouraged to live out our faith daily, honoring God in all we do.</w:t>
      </w:r>
    </w:p>
    <w:p w14:paraId="5E870FB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ensure covenant faithfulness in your daily life amidst modern distractions?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covenant faithfulness is crucial for personal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commitment to God's covenant today? </w:t>
      </w:r>
    </w:p>
    <w:p w14:paraId="7E738E69"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Disobedience</w:t>
      </w:r>
    </w:p>
    <w:p w14:paraId="322B60A9"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11 vividly illustrates the consequences of turning away from God. The Lord warns, "Cursed is the man who does not obey the words of this covenant" (Jeremiah 11:3). This is a sobering reminder that our choices have real consequences. When we stray from God's path, we not only distance ourselves from His blessings but also invite challenges and hardships. Let this be a motivation to remain steadfast in our walk with Him.</w:t>
      </w:r>
    </w:p>
    <w:p w14:paraId="4527F97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identify and avoid behaviors that lead to disobedience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choosing obedience over disobedience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the consequences of disobedience motivate you to follow God's guidance? </w:t>
      </w:r>
    </w:p>
    <w:p w14:paraId="0AA410F3"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FADE545"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107291AA" w14:textId="77777777" w:rsidR="00601310" w:rsidRDefault="00601310" w:rsidP="00601310">
      <w:pPr>
        <w:spacing w:line="247" w:lineRule="auto"/>
        <w:rPr>
          <w:rFonts w:eastAsia="Times New Roman"/>
          <w:b/>
          <w:bCs/>
          <w:kern w:val="0"/>
          <w:sz w:val="21"/>
          <w:szCs w:val="21"/>
        </w:rPr>
      </w:pPr>
    </w:p>
    <w:p w14:paraId="2999AA9D" w14:textId="3D4162A8"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Call to Listen and Act</w:t>
      </w:r>
    </w:p>
    <w:p w14:paraId="073309D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Listening is not enough; action is required. God says, "Obey My voice, and do according to all that I command you" (Jeremiah 11:4). This lesson emphasizes the importance of not just hearing God's Word but actively living it out. Our faith is demonstrated through our actions, and by aligning our lives with His commands, we reflect His love and truth to the world.</w:t>
      </w:r>
    </w:p>
    <w:p w14:paraId="4C0DA83E"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actively listen to God's guidance in your daily life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challenging to act on God's instructions despite understanding them?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follow through on commitments to God? </w:t>
      </w:r>
    </w:p>
    <w:p w14:paraId="42FC2744"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Prayer</w:t>
      </w:r>
    </w:p>
    <w:p w14:paraId="5E7B464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Jeremiah's dialogue with God in this chapter highlights the power and necessity of prayer. Despite the people's rebellion, Jeremiah continues to intercede for them. This teaches us that prayer is a vital tool in our spiritual arsenal, allowing us to communicate with God, seek His guidance, and intercede for others. Never underestimate the impact of a heartfelt prayer.</w:t>
      </w:r>
    </w:p>
    <w:p w14:paraId="3A42EA5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incorporate prayer into your daily routine to strengthen your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prayer is essential when facing challenges similar to those in Jeremiah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Jeremiah 11 about the impact of prayer on community and personal life? </w:t>
      </w:r>
    </w:p>
    <w:p w14:paraId="50248729"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E7895D9"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18208EAC" w14:textId="77777777" w:rsidR="00601310" w:rsidRDefault="00601310" w:rsidP="00601310">
      <w:pPr>
        <w:spacing w:line="247" w:lineRule="auto"/>
        <w:rPr>
          <w:rFonts w:eastAsia="Times New Roman"/>
          <w:b/>
          <w:bCs/>
          <w:kern w:val="0"/>
          <w:sz w:val="21"/>
          <w:szCs w:val="21"/>
        </w:rPr>
      </w:pPr>
    </w:p>
    <w:p w14:paraId="342473A1" w14:textId="53199972"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Reality of Spiritual Warfare</w:t>
      </w:r>
    </w:p>
    <w:p w14:paraId="7574BC8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11 reveals the spiritual battles we face. The prophet encounters opposition and threats from those who reject God's message. This reminds us that standing for truth often invites resistance. However, we are encouraged to "put on the full armor of God" (Ephesians 6:11) and remain vigilant, knowing that God is our protector and defender.</w:t>
      </w:r>
    </w:p>
    <w:p w14:paraId="420B5F0E" w14:textId="77777777" w:rsidR="00601310" w:rsidRDefault="00601310" w:rsidP="00601310">
      <w:pPr>
        <w:spacing w:line="247" w:lineRule="auto"/>
      </w:pPr>
      <w:r w:rsidRPr="00F6333B">
        <w:rPr>
          <w:rFonts w:eastAsia="Times New Roman"/>
          <w:kern w:val="0"/>
          <w:sz w:val="21"/>
          <w:szCs w:val="21"/>
        </w:rPr>
        <w:t>1. How can you recognize and resist spiritual attacks in your daily life, as seen in Jeremiah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challenges in spiritual warfare, and how can this strengthen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remain faithful when facing spiritual opposition, as Jeremiah did?</w:t>
      </w:r>
    </w:p>
    <w:p w14:paraId="114CE2FA" w14:textId="0E25250F"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Justice</w:t>
      </w:r>
    </w:p>
    <w:p w14:paraId="4DAC5501"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God assures Jeremiah that He will bring justice to those who plot against him, saying, "I will punish them" (Jeremiah 11:22). This reassures us that God sees all and will ultimately right the wrongs. We can trust in His perfect justice, even when it seems delayed, knowing that He is in control and will act in His perfect timing.</w:t>
      </w:r>
    </w:p>
    <w:p w14:paraId="6745EC71"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trust in God's justice when facing personal injustices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justice from Jeremiah 11 for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believing in God's justice influence your response to wrongdoing around you? </w:t>
      </w:r>
    </w:p>
    <w:p w14:paraId="487E1810"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E1E8F34"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65FC9059" w14:textId="77777777" w:rsidR="00601310" w:rsidRDefault="00601310" w:rsidP="00601310">
      <w:pPr>
        <w:spacing w:line="247" w:lineRule="auto"/>
        <w:rPr>
          <w:rFonts w:eastAsia="Times New Roman"/>
          <w:b/>
          <w:bCs/>
          <w:kern w:val="0"/>
          <w:sz w:val="21"/>
          <w:szCs w:val="21"/>
        </w:rPr>
      </w:pPr>
    </w:p>
    <w:p w14:paraId="008C862B" w14:textId="15688680"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Necessity of Repentance</w:t>
      </w:r>
    </w:p>
    <w:p w14:paraId="2A03CE4E"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chapter underscores the need for genuine repentance. God desires a heart that turns back to Him, acknowledging wrongdoing and seeking forgiveness. "Return, faithless people," He calls (Jeremiah 3:14). Repentance is not just about feeling sorry but involves a transformative change of heart and direction, leading us back to God's loving embrace.</w:t>
      </w:r>
    </w:p>
    <w:p w14:paraId="6F0E4008"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identify areas in your life that require repentance and change?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maintaining a strong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genuinely repent and transform your daily actions? </w:t>
      </w:r>
    </w:p>
    <w:p w14:paraId="10BB5301"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Prophets and Messengers</w:t>
      </w:r>
    </w:p>
    <w:p w14:paraId="7D6C125E"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Jeremiah's role as a prophet highlights the importance of those who speak God's truth. Prophets are called to deliver messages that may be unpopular but are necessary for spiritual growth and correction. This encourages us to value and heed the voices of those who faithfully proclaim God's Word, guiding us toward righteousness.</w:t>
      </w:r>
    </w:p>
    <w:p w14:paraId="3609AB8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discern and respond to modern-day messages that align with prophetic truths in Jeremiah 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prophets to communicate difficult truths, and how can you apply this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Jeremiah's role that helps you share challenging messages with others? </w:t>
      </w:r>
    </w:p>
    <w:p w14:paraId="54533B9E"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ED7A4A6"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42C1F86F" w14:textId="77777777" w:rsidR="00601310" w:rsidRDefault="00601310" w:rsidP="00601310">
      <w:pPr>
        <w:spacing w:line="247" w:lineRule="auto"/>
        <w:rPr>
          <w:rFonts w:eastAsia="Times New Roman"/>
          <w:b/>
          <w:bCs/>
          <w:kern w:val="0"/>
          <w:sz w:val="21"/>
          <w:szCs w:val="21"/>
        </w:rPr>
      </w:pPr>
    </w:p>
    <w:p w14:paraId="2C05BB19" w14:textId="01D425FC"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Promise of Restoration</w:t>
      </w:r>
    </w:p>
    <w:p w14:paraId="72E7873E"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Despite the warnings, God offers hope for restoration. He desires to "establish the oath that I swore to your fathers" (Jeremiah 11:5). This promise of restoration is a testament to God's unfailing love and mercy. No matter how far we stray, He is always ready to welcome us back and restore us to a right relationship with Him.</w:t>
      </w:r>
    </w:p>
    <w:p w14:paraId="373C5B9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find hope in God's promise of restoration during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align with God's covenant for future restoration?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trusting in God's restoration plan is essential for spiritual growth? </w:t>
      </w:r>
    </w:p>
    <w:p w14:paraId="2191C83B"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Unchanging Nature of God</w:t>
      </w:r>
    </w:p>
    <w:p w14:paraId="70BB5141"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 xml:space="preserve">Finally, Jeremiah 11 reminds us of God's unchanging nature. His character and promises remain constant, providing a firm foundation for our faith. "I am the </w:t>
      </w:r>
      <w:proofErr w:type="gramStart"/>
      <w:r w:rsidRPr="00F6333B">
        <w:rPr>
          <w:rFonts w:eastAsia="Times New Roman"/>
          <w:kern w:val="0"/>
          <w:sz w:val="21"/>
          <w:szCs w:val="21"/>
        </w:rPr>
        <w:t>LORD,</w:t>
      </w:r>
      <w:proofErr w:type="gramEnd"/>
      <w:r w:rsidRPr="00F6333B">
        <w:rPr>
          <w:rFonts w:eastAsia="Times New Roman"/>
          <w:kern w:val="0"/>
          <w:sz w:val="21"/>
          <w:szCs w:val="21"/>
        </w:rPr>
        <w:t xml:space="preserve"> I do not change" (Malachi 3:6). In a world of uncertainty, we can find peace and assurance in the steadfastness of our Creator, who is the same yesterday, today, and forever.</w:t>
      </w:r>
    </w:p>
    <w:p w14:paraId="5D2911F0" w14:textId="77777777" w:rsidR="00601310" w:rsidRPr="001B37DC" w:rsidRDefault="00601310" w:rsidP="00601310">
      <w:pPr>
        <w:spacing w:line="247" w:lineRule="auto"/>
        <w:rPr>
          <w:rFonts w:eastAsia="Times New Roman"/>
          <w:kern w:val="0"/>
          <w:sz w:val="21"/>
          <w:szCs w:val="21"/>
        </w:rPr>
      </w:pPr>
      <w:r w:rsidRPr="00F6333B">
        <w:rPr>
          <w:rFonts w:eastAsia="Times New Roman"/>
          <w:kern w:val="0"/>
          <w:sz w:val="21"/>
          <w:szCs w:val="21"/>
        </w:rPr>
        <w:t>1. How can you trust in God's unchanging nature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consistency is important for maintaining faith in uncertain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align your actions with God's unchanging principles?</w:t>
      </w:r>
      <w:r w:rsidRPr="001B37DC">
        <w:br w:type="page"/>
      </w:r>
    </w:p>
    <w:p w14:paraId="0BA2109D" w14:textId="77777777" w:rsidR="00601310" w:rsidRPr="00601310" w:rsidRDefault="00601310" w:rsidP="00601310">
      <w:pPr>
        <w:spacing w:line="247" w:lineRule="auto"/>
        <w:jc w:val="center"/>
        <w:outlineLvl w:val="0"/>
        <w:rPr>
          <w:rFonts w:eastAsia="Times New Roman"/>
          <w:b/>
          <w:bCs/>
          <w:kern w:val="36"/>
          <w:sz w:val="32"/>
          <w:szCs w:val="32"/>
        </w:rPr>
      </w:pPr>
      <w:r w:rsidRPr="00601310">
        <w:rPr>
          <w:rFonts w:eastAsia="Times New Roman"/>
          <w:b/>
          <w:bCs/>
          <w:kern w:val="36"/>
          <w:sz w:val="32"/>
          <w:szCs w:val="32"/>
        </w:rPr>
        <w:t>Jeremiah 12 Teaching Points and Bible Study Questions</w:t>
      </w:r>
    </w:p>
    <w:p w14:paraId="63640424" w14:textId="26648389"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Trust in God's Justice</w:t>
      </w:r>
    </w:p>
    <w:p w14:paraId="0EFFC04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12:1 begins with a question many of us have asked: "Why does the way of the wicked prosper?" It's a reminder that even the prophets struggled with understanding God's justice. Yet, we are called to trust that God sees the bigger picture and His justice will prevail in His perfect timing. Remember, "The LORD is righteous" (Jeremiah 12:1), and His ways are higher than ours.</w:t>
      </w:r>
    </w:p>
    <w:p w14:paraId="047F5C0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maintain trust in God's justice when facing personal injustices or unfair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justice through your own experiences of waiting for fairness?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challenging to trust God's timing in delivering justice, and how can you overcome this? </w:t>
      </w:r>
    </w:p>
    <w:p w14:paraId="24FA26ED"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Persevere Through Trials</w:t>
      </w:r>
    </w:p>
    <w:p w14:paraId="2BB41649"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In Jeremiah 12:5, God challenges Jeremiah, saying, "If you have raced with men on foot and they have worn you out, how can you compete with horses?" This verse encourages us to build resilience. Life's challenges are opportunities to strengthen our faith muscles. When we persevere, we prepare ourselves for greater tasks God has in store.</w:t>
      </w:r>
    </w:p>
    <w:p w14:paraId="36C7AD3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find strength to persevere when facing trials similar to Jeremiah's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challenges to test your perseverance and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remain faithful during difficult times like those Jeremiah faced? </w:t>
      </w:r>
    </w:p>
    <w:p w14:paraId="7BE8886B"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F5D5523"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215C44A2" w14:textId="77777777" w:rsidR="00601310" w:rsidRDefault="00601310" w:rsidP="00601310">
      <w:pPr>
        <w:spacing w:line="247" w:lineRule="auto"/>
        <w:rPr>
          <w:rFonts w:eastAsia="Times New Roman"/>
          <w:b/>
          <w:bCs/>
          <w:kern w:val="0"/>
          <w:sz w:val="21"/>
          <w:szCs w:val="21"/>
        </w:rPr>
      </w:pPr>
    </w:p>
    <w:p w14:paraId="254DB1E9" w14:textId="2A97EC98"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Recognize God's Sovereignty</w:t>
      </w:r>
    </w:p>
    <w:p w14:paraId="30AF0CB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12:7-8 shows us that God is sovereign over all nations and peoples. He says, "I have forsaken My house; I have abandoned My inheritance." This passage reminds us that God is in control, even when circumstances seem dire. Trusting in His sovereignty brings peace amidst chaos.</w:t>
      </w:r>
    </w:p>
    <w:p w14:paraId="46869BFF"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trust God's sovereignty when facing personal injustices or challenges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control can bring peace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remind yourself of God's ultimate authority over all situations? </w:t>
      </w:r>
    </w:p>
    <w:p w14:paraId="351B5A3B"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Embrace God's Discipline</w:t>
      </w:r>
    </w:p>
    <w:p w14:paraId="7561660B"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 xml:space="preserve">God's discipline is an act of love, as seen in Jeremiah 12:10-11, where He laments over the destruction caused by unfaithful shepherds. "Many shepherds have destroyed My vineyard," </w:t>
      </w:r>
      <w:proofErr w:type="gramStart"/>
      <w:r w:rsidRPr="00F6333B">
        <w:rPr>
          <w:rFonts w:eastAsia="Times New Roman"/>
          <w:kern w:val="0"/>
          <w:sz w:val="21"/>
          <w:szCs w:val="21"/>
        </w:rPr>
        <w:t>He</w:t>
      </w:r>
      <w:proofErr w:type="gramEnd"/>
      <w:r w:rsidRPr="00F6333B">
        <w:rPr>
          <w:rFonts w:eastAsia="Times New Roman"/>
          <w:kern w:val="0"/>
          <w:sz w:val="21"/>
          <w:szCs w:val="21"/>
        </w:rPr>
        <w:t xml:space="preserve"> says. Discipline is meant to correct and guide us back to His path. Embrace it as a sign of His care and desire for our growth.</w:t>
      </w:r>
    </w:p>
    <w:p w14:paraId="3494A151"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embrace God's discipline in challenging situations to grow spiritually?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discipline is essential for personal and spiritual development?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accept and learn from God's discipline in your life? </w:t>
      </w:r>
    </w:p>
    <w:p w14:paraId="0393D84D"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6BDEE86"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0D1EEC90" w14:textId="77777777" w:rsidR="00601310" w:rsidRDefault="00601310" w:rsidP="00601310">
      <w:pPr>
        <w:spacing w:line="247" w:lineRule="auto"/>
        <w:rPr>
          <w:rFonts w:eastAsia="Times New Roman"/>
          <w:b/>
          <w:bCs/>
          <w:kern w:val="0"/>
          <w:sz w:val="21"/>
          <w:szCs w:val="21"/>
        </w:rPr>
      </w:pPr>
    </w:p>
    <w:p w14:paraId="44FD7ADD" w14:textId="5F745648"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Understand the Consequences of Sin</w:t>
      </w:r>
    </w:p>
    <w:p w14:paraId="4B5F535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12:13 warns, "They have sown wheat but harvested thorns." This stark imagery illustrates the futility of living in sin. Our actions have consequences, and turning away from God leads to emptiness. Let this be a reminder to seek righteousness and sow seeds that bear eternal fruit.</w:t>
      </w:r>
    </w:p>
    <w:p w14:paraId="1174C7A8" w14:textId="77777777" w:rsidR="00601310" w:rsidRDefault="00601310" w:rsidP="00601310">
      <w:pPr>
        <w:spacing w:line="247" w:lineRule="auto"/>
      </w:pPr>
      <w:r w:rsidRPr="00F6333B">
        <w:rPr>
          <w:rFonts w:eastAsia="Times New Roman"/>
          <w:kern w:val="0"/>
          <w:sz w:val="21"/>
          <w:szCs w:val="21"/>
        </w:rPr>
        <w:t>1. How can understanding the consequences of sin in Jeremiah 12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sin's impact is crucial for personal and community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Jeremiah 12 to prevent repeating past mistakes in your life?</w:t>
      </w:r>
    </w:p>
    <w:p w14:paraId="4714408D" w14:textId="428C0A52"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Hope in God's Restoration</w:t>
      </w:r>
    </w:p>
    <w:p w14:paraId="6EFD372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Despite the warnings, Jeremiah 12:15 offers hope: "But after I have uprooted them, I will again have compassion and will bring each of them back to his own inheritance." God's heart is always for restoration. No matter how far we stray, His grace is sufficient to bring us back and restore what was lost.</w:t>
      </w:r>
    </w:p>
    <w:p w14:paraId="033A2D3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find hope in God's promise of restoration during personal challenges or setbacks?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restored in your life through faith in God's plan?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restoration offer comfort when facing uncertainty or loss? </w:t>
      </w:r>
    </w:p>
    <w:p w14:paraId="79F7C054"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BC4252E"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22E8D308" w14:textId="77777777" w:rsidR="00601310" w:rsidRDefault="00601310" w:rsidP="00601310">
      <w:pPr>
        <w:spacing w:line="247" w:lineRule="auto"/>
        <w:rPr>
          <w:rFonts w:eastAsia="Times New Roman"/>
          <w:b/>
          <w:bCs/>
          <w:kern w:val="0"/>
          <w:sz w:val="21"/>
          <w:szCs w:val="21"/>
        </w:rPr>
      </w:pPr>
    </w:p>
    <w:p w14:paraId="69E53A45" w14:textId="1ED31567"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Acknowledge God's Ownership</w:t>
      </w:r>
    </w:p>
    <w:p w14:paraId="19F9581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In Jeremiah 12:14, God refers to "My people Israel" and "My inheritance." This emphasizes that we belong to God. Recognizing His ownership over our lives helps us live with purpose and accountability, knowing we are stewards of His creation.</w:t>
      </w:r>
    </w:p>
    <w:p w14:paraId="0DB6225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acknowledge God's ownership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recognizing God's ownership impacts your sense of responsibility?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ownership in your life? </w:t>
      </w:r>
    </w:p>
    <w:p w14:paraId="1F50E463"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Seek God's Guidance</w:t>
      </w:r>
    </w:p>
    <w:p w14:paraId="7D566FF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Jeremiah's dialogue with God in this chapter highlights the importance of seeking divine guidance. When faced with confusion or doubt, turn to God in prayer and Scripture. He promises to lead us with wisdom and clarity, as He did with Jeremiah.</w:t>
      </w:r>
    </w:p>
    <w:p w14:paraId="781189C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seek God's guidance when facing challenges similar to Jeremiah's struggles in Jeremiah 12?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God's guidance is crucial when dealing with feelings of injustice or doubt?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rely on God's guidance in difficult situations? </w:t>
      </w:r>
    </w:p>
    <w:p w14:paraId="3BA0FA97"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9375031"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1410D8D0" w14:textId="77777777" w:rsidR="00601310" w:rsidRDefault="00601310" w:rsidP="00601310">
      <w:pPr>
        <w:spacing w:line="247" w:lineRule="auto"/>
        <w:rPr>
          <w:rFonts w:eastAsia="Times New Roman"/>
          <w:b/>
          <w:bCs/>
          <w:kern w:val="0"/>
          <w:sz w:val="21"/>
          <w:szCs w:val="21"/>
        </w:rPr>
      </w:pPr>
    </w:p>
    <w:p w14:paraId="53DF82AA" w14:textId="0A0C471D"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Cultivate a Heart for Others</w:t>
      </w:r>
    </w:p>
    <w:p w14:paraId="40A498D6"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 xml:space="preserve">Jeremiah 12:16 speaks of the </w:t>
      </w:r>
      <w:proofErr w:type="spellStart"/>
      <w:r w:rsidRPr="00F6333B">
        <w:rPr>
          <w:rFonts w:eastAsia="Times New Roman"/>
          <w:kern w:val="0"/>
          <w:sz w:val="21"/>
          <w:szCs w:val="21"/>
        </w:rPr>
        <w:t>nations</w:t>
      </w:r>
      <w:proofErr w:type="spellEnd"/>
      <w:r w:rsidRPr="00F6333B">
        <w:rPr>
          <w:rFonts w:eastAsia="Times New Roman"/>
          <w:kern w:val="0"/>
          <w:sz w:val="21"/>
          <w:szCs w:val="21"/>
        </w:rPr>
        <w:t xml:space="preserve"> learning the ways of God's people. Our lives should be a testimony that draws others to Christ. Cultivate a heart for others by living out the Gospel, showing love, and sharing the hope we have in Jesus.</w:t>
      </w:r>
    </w:p>
    <w:p w14:paraId="058824D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show compassion to those who feel abandoned or misunderstood, like Jeremiah did in his time?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better understand and support those struggling with their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cultivate empathy for others, even when facing personal challenges? </w:t>
      </w:r>
    </w:p>
    <w:p w14:paraId="52FABA9A"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Rest in God's Promises</w:t>
      </w:r>
    </w:p>
    <w:p w14:paraId="77D5860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Finally, Jeremiah 12 reminds us to rest in God's promises. Despite the trials and tribulations, His word is steadfast. As Jeremiah learned, God's plans are for our good, and His promises are sure. Let this assurance anchor your soul in every season.</w:t>
      </w:r>
    </w:p>
    <w:p w14:paraId="5582A8F5" w14:textId="77777777" w:rsidR="00601310" w:rsidRPr="001B37DC" w:rsidRDefault="00601310" w:rsidP="00601310">
      <w:pPr>
        <w:spacing w:line="247" w:lineRule="auto"/>
        <w:rPr>
          <w:rFonts w:eastAsia="Times New Roman"/>
          <w:kern w:val="0"/>
          <w:sz w:val="21"/>
          <w:szCs w:val="21"/>
        </w:rPr>
      </w:pPr>
      <w:r w:rsidRPr="00F6333B">
        <w:rPr>
          <w:rFonts w:eastAsia="Times New Roman"/>
          <w:kern w:val="0"/>
          <w:sz w:val="21"/>
          <w:szCs w:val="21"/>
        </w:rPr>
        <w:t>1. How can you find rest in God's promises when facing life's injustices, as Jeremiah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trusting in God's promises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relying on God's promises provide peace amidst uncertainty and turmoil?</w:t>
      </w:r>
      <w:r w:rsidRPr="001B37DC">
        <w:br w:type="page"/>
      </w:r>
    </w:p>
    <w:p w14:paraId="10989BB2" w14:textId="77777777" w:rsidR="00601310" w:rsidRPr="00601310" w:rsidRDefault="00601310" w:rsidP="00601310">
      <w:pPr>
        <w:spacing w:line="247" w:lineRule="auto"/>
        <w:jc w:val="center"/>
        <w:outlineLvl w:val="0"/>
        <w:rPr>
          <w:rFonts w:eastAsia="Times New Roman"/>
          <w:b/>
          <w:bCs/>
          <w:kern w:val="36"/>
          <w:sz w:val="32"/>
          <w:szCs w:val="32"/>
        </w:rPr>
      </w:pPr>
      <w:r w:rsidRPr="00601310">
        <w:rPr>
          <w:rFonts w:eastAsia="Times New Roman"/>
          <w:b/>
          <w:bCs/>
          <w:kern w:val="36"/>
          <w:sz w:val="32"/>
          <w:szCs w:val="32"/>
        </w:rPr>
        <w:t>Jeremiah 13 Teaching Points and Bible Study Questions</w:t>
      </w:r>
    </w:p>
    <w:p w14:paraId="4999A33A" w14:textId="655A5CA8"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Power of Symbolism</w:t>
      </w:r>
    </w:p>
    <w:p w14:paraId="2617BE51"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 xml:space="preserve">In Jeremiah 13, God instructs Jeremiah to use a linen belt as a symbol. This teaches us that God often uses tangible objects to convey spiritual truths. Just as the belt was ruined when buried, so too can our lives become when we stray from God. "For as a </w:t>
      </w:r>
      <w:proofErr w:type="gramStart"/>
      <w:r w:rsidRPr="00F6333B">
        <w:rPr>
          <w:rFonts w:eastAsia="Times New Roman"/>
          <w:kern w:val="0"/>
          <w:sz w:val="21"/>
          <w:szCs w:val="21"/>
        </w:rPr>
        <w:t>belt clings</w:t>
      </w:r>
      <w:proofErr w:type="gramEnd"/>
      <w:r w:rsidRPr="00F6333B">
        <w:rPr>
          <w:rFonts w:eastAsia="Times New Roman"/>
          <w:kern w:val="0"/>
          <w:sz w:val="21"/>
          <w:szCs w:val="21"/>
        </w:rPr>
        <w:t xml:space="preserve"> to a man’s waist, so I have made the whole house of Israel and the whole house of Judah cling to Me," declares the LORD (Jeremiah 13:11). This vivid imagery reminds us to stay close to God, who is our ultimate source of strength and purpose.</w:t>
      </w:r>
    </w:p>
    <w:p w14:paraId="77ECDF85"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use everyday objects to symbolize and communicate spiritual truths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symbolism to convey messages, and how can this impact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Jeremiah's symbolic actions to apply in your own spiritual practices? </w:t>
      </w:r>
    </w:p>
    <w:p w14:paraId="5547F710"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Pride</w:t>
      </w:r>
    </w:p>
    <w:p w14:paraId="44DE037E"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Pride is a recurring theme in Jeremiah 13, where God warns of its destructive nature. The people of Judah had become proud, forgetting their dependence on God. "Hear and pay attention, do not be arrogant, for the LORD has spoken" (Jeremiah 13:15). This serves as a reminder that humility is essential in our walk with God. Pride can lead us away from His path, but humility keeps us grounded in His truth.</w:t>
      </w:r>
    </w:p>
    <w:p w14:paraId="1438DB15"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recognizing pride in your life help prevent negative consequences similar to those in Jeremiah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often leads to downfall, and how can humility change this outcome?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avoid the destructive path of pride described in Jeremiah 13? </w:t>
      </w:r>
    </w:p>
    <w:p w14:paraId="0D1C4B87"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F797C88"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37A3F3E2" w14:textId="77777777" w:rsidR="00601310" w:rsidRDefault="00601310" w:rsidP="00601310">
      <w:pPr>
        <w:spacing w:line="247" w:lineRule="auto"/>
        <w:rPr>
          <w:rFonts w:eastAsia="Times New Roman"/>
          <w:b/>
          <w:bCs/>
          <w:kern w:val="0"/>
          <w:sz w:val="21"/>
          <w:szCs w:val="21"/>
        </w:rPr>
      </w:pPr>
    </w:p>
    <w:p w14:paraId="64397417" w14:textId="72AB7B3E"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Importance of Obedience</w:t>
      </w:r>
    </w:p>
    <w:p w14:paraId="0B2790CB"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Jeremiah's obedience in following God's unusual instructions with the linen belt highlights the importance of trusting and obeying God, even when His commands seem perplexing.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I went and hid it at </w:t>
      </w:r>
      <w:proofErr w:type="spellStart"/>
      <w:r w:rsidRPr="00F6333B">
        <w:rPr>
          <w:rFonts w:eastAsia="Times New Roman"/>
          <w:kern w:val="0"/>
          <w:sz w:val="21"/>
          <w:szCs w:val="21"/>
        </w:rPr>
        <w:t>Perath</w:t>
      </w:r>
      <w:proofErr w:type="spellEnd"/>
      <w:r w:rsidRPr="00F6333B">
        <w:rPr>
          <w:rFonts w:eastAsia="Times New Roman"/>
          <w:kern w:val="0"/>
          <w:sz w:val="21"/>
          <w:szCs w:val="21"/>
        </w:rPr>
        <w:t>, as the LORD had commanded me" (Jeremiah 13:5). This teaches us that obedience is not about understanding every detail but about trusting God's wisdom and timing.</w:t>
      </w:r>
    </w:p>
    <w:p w14:paraId="07EA6795"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apply the lesson of obedience from Jeremiah 13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crucial for maintaining a strong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actions align with God's will, as emphasized in Jeremiah 13? </w:t>
      </w:r>
    </w:p>
    <w:p w14:paraId="46947C92"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Judgment</w:t>
      </w:r>
    </w:p>
    <w:p w14:paraId="497BC4C8"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13 is a sobering reminder of the reality of God's judgment. The chapter warns of the consequences of turning away from God, emphasizing that His patience has limits. "I will smash them one against the other, fathers and sons alike, declares the LORD" (Jeremiah 13:14). This serves as a call to repentance and a return to God's ways, highlighting His desire for us to choose life and blessing.</w:t>
      </w:r>
    </w:p>
    <w:p w14:paraId="2C38FB08"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recognize and respond to warnings of judgment in your own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ignore signs of impending consequences for their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life with God's expectations to avoid judgment? </w:t>
      </w:r>
    </w:p>
    <w:p w14:paraId="6F468E4F"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937B70D"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01B9B7AA" w14:textId="77777777" w:rsidR="00601310" w:rsidRDefault="00601310" w:rsidP="00601310">
      <w:pPr>
        <w:spacing w:line="247" w:lineRule="auto"/>
        <w:rPr>
          <w:rFonts w:eastAsia="Times New Roman"/>
          <w:b/>
          <w:bCs/>
          <w:kern w:val="0"/>
          <w:sz w:val="21"/>
          <w:szCs w:val="21"/>
        </w:rPr>
      </w:pPr>
    </w:p>
    <w:p w14:paraId="21033B99" w14:textId="397612BD"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Call to Repentance</w:t>
      </w:r>
    </w:p>
    <w:p w14:paraId="1412205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God's message through Jeremiah is not just about judgment but also about the opportunity for repentance. "Give glory to the LORD your God before He brings darkness" (Jeremiah 13:16). This is an invitation to turn back to God, acknowledging our wrongs and seeking His forgiveness. Repentance is a gift that restores our relationship with God and brings us back into His light.</w:t>
      </w:r>
    </w:p>
    <w:p w14:paraId="7D3577D0" w14:textId="77777777" w:rsidR="00601310" w:rsidRDefault="00601310" w:rsidP="00601310">
      <w:pPr>
        <w:spacing w:line="247" w:lineRule="auto"/>
      </w:pPr>
      <w:r w:rsidRPr="00F6333B">
        <w:rPr>
          <w:rFonts w:eastAsia="Times New Roman"/>
          <w:kern w:val="0"/>
          <w:sz w:val="21"/>
          <w:szCs w:val="21"/>
        </w:rPr>
        <w:t>1. How can you identify and address areas in your life needing repentance like Judah in Jeremiah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resist repentance despite clear warnings, as seen in Jeremiah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your heart remains open to repentance and change?</w:t>
      </w:r>
    </w:p>
    <w:p w14:paraId="2DBEFDED" w14:textId="0B23F332"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 of Complacency</w:t>
      </w:r>
    </w:p>
    <w:p w14:paraId="13203FE5"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people of Judah had become complacent, thinking they were secure in their ways. Jeremiah 13 warns against this false sense of security. "Can the Ethiopian change his skin, or the leopard his spots? Neither can you do good who are accustomed to doing evil" (Jeremiah 13:23). This challenges us to examine our lives and ensure we are not settling into patterns that lead us away from God.</w:t>
      </w:r>
    </w:p>
    <w:p w14:paraId="5740030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identify and address areas of complacency in your spiritual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complacency can lead to spiritual downfall, as seen in Jeremiah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prevent complacency in your relationship with God? </w:t>
      </w:r>
    </w:p>
    <w:p w14:paraId="1836CCEB"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862F16C"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7201A5EE" w14:textId="77777777" w:rsidR="00601310" w:rsidRDefault="00601310" w:rsidP="00601310">
      <w:pPr>
        <w:spacing w:line="247" w:lineRule="auto"/>
        <w:rPr>
          <w:rFonts w:eastAsia="Times New Roman"/>
          <w:b/>
          <w:bCs/>
          <w:kern w:val="0"/>
          <w:sz w:val="21"/>
          <w:szCs w:val="21"/>
        </w:rPr>
      </w:pPr>
    </w:p>
    <w:p w14:paraId="4DC08D97" w14:textId="16D48511"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Role of Prophets</w:t>
      </w:r>
    </w:p>
    <w:p w14:paraId="6F04AB3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Jeremiah's role as a prophet highlights the importance of speaking God's truth, even when it is unpopular. Prophets are called to deliver messages that challenge and convict. "This is what the LORD says: 'In the same way I will ruin the pride of Judah and the great pride of Jerusalem'" (Jeremiah 13:9). This encourages us to be bold in sharing God's truth, trusting that His word will accomplish its purpose.</w:t>
      </w:r>
    </w:p>
    <w:p w14:paraId="2129B3F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discern and respond to prophetic messages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prophets often face resistance, and how should you handle similar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Jeremiah's role that applies to your own responsibilities? </w:t>
      </w:r>
    </w:p>
    <w:p w14:paraId="57E9500F"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Heart of God</w:t>
      </w:r>
    </w:p>
    <w:p w14:paraId="2CB14709"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Despite the warnings of judgment, Jeremiah 13 reveals God's heart for His people. He desires their return and restoration. "If you do not listen, I will weep in secret because of your pride" (Jeremiah 13:17). This shows us that God's discipline is rooted in love, aiming to bring us back to Him. His heart is always for our good and His glory.</w:t>
      </w:r>
    </w:p>
    <w:p w14:paraId="27FEFA3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align your actions with God's desires as shown in Jeremiah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symbolic actions to express His heart in Jeremiah 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about God's expectations for His people from Jeremiah 13? </w:t>
      </w:r>
    </w:p>
    <w:p w14:paraId="0690E419"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C2A589E"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668E9307" w14:textId="77777777" w:rsidR="00601310" w:rsidRDefault="00601310" w:rsidP="00601310">
      <w:pPr>
        <w:spacing w:line="247" w:lineRule="auto"/>
        <w:rPr>
          <w:rFonts w:eastAsia="Times New Roman"/>
          <w:b/>
          <w:bCs/>
          <w:kern w:val="0"/>
          <w:sz w:val="21"/>
          <w:szCs w:val="21"/>
        </w:rPr>
      </w:pPr>
    </w:p>
    <w:p w14:paraId="7BD1D091" w14:textId="1F965D86"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Urgency of the Message</w:t>
      </w:r>
    </w:p>
    <w:p w14:paraId="3B3B3A8B"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13 conveys a sense of urgency in responding to God's call. The time to turn back to God is now, before it's too late. "Lift up your eyes and see those who are coming from the north. Where is the flock that was entrusted to you, your beautiful sheep?" (Jeremiah 13:20). This urgency reminds us that our choices today have eternal consequences, urging us to live with intention and purpose.</w:t>
      </w:r>
    </w:p>
    <w:p w14:paraId="6A41C7A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prioritize God's urgent messages in your daily life amidst distractions?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urgency is crucial in responding to God's warnings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act on God's urgent messages immediately? </w:t>
      </w:r>
    </w:p>
    <w:p w14:paraId="7896283D"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Restoration</w:t>
      </w:r>
    </w:p>
    <w:p w14:paraId="339297AF"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Even in the midst of warnings, Jeremiah 13 offers hope. God's ultimate desire is for restoration and reconciliation. "I will not show pity or spare or have compassion that I should not destroy them" (Jeremiah 13:14), yet His heart longs for His people to return. This hope encourages us to trust in God's redemptive plan, knowing that He is always working for our good and His glory.</w:t>
      </w:r>
    </w:p>
    <w:p w14:paraId="19D1E13B" w14:textId="77777777" w:rsidR="00601310" w:rsidRPr="001B37DC" w:rsidRDefault="00601310" w:rsidP="00601310">
      <w:pPr>
        <w:spacing w:line="247" w:lineRule="auto"/>
        <w:rPr>
          <w:rFonts w:eastAsia="Times New Roman"/>
          <w:kern w:val="0"/>
          <w:sz w:val="21"/>
          <w:szCs w:val="21"/>
        </w:rPr>
      </w:pPr>
      <w:r w:rsidRPr="00F6333B">
        <w:rPr>
          <w:rFonts w:eastAsia="Times New Roman"/>
          <w:kern w:val="0"/>
          <w:sz w:val="21"/>
          <w:szCs w:val="21"/>
        </w:rPr>
        <w:t>1. How can you find hope in God's promises during times of personal failure or hardship?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past mistakes to aid in your spiritual restoration?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trusting in God's plan offer comfort when facing uncertain or challenging situations?</w:t>
      </w:r>
      <w:r w:rsidRPr="001B37DC">
        <w:br w:type="page"/>
      </w:r>
    </w:p>
    <w:p w14:paraId="23BA40F1" w14:textId="77777777" w:rsidR="00601310" w:rsidRPr="00601310" w:rsidRDefault="00601310" w:rsidP="00601310">
      <w:pPr>
        <w:spacing w:line="247" w:lineRule="auto"/>
        <w:jc w:val="center"/>
        <w:outlineLvl w:val="0"/>
        <w:rPr>
          <w:rFonts w:eastAsia="Times New Roman"/>
          <w:b/>
          <w:bCs/>
          <w:kern w:val="36"/>
          <w:sz w:val="32"/>
          <w:szCs w:val="32"/>
        </w:rPr>
      </w:pPr>
      <w:r w:rsidRPr="00601310">
        <w:rPr>
          <w:rFonts w:eastAsia="Times New Roman"/>
          <w:b/>
          <w:bCs/>
          <w:kern w:val="36"/>
          <w:sz w:val="32"/>
          <w:szCs w:val="32"/>
        </w:rPr>
        <w:t>Jeremiah 14 Teaching Points and Bible Study Questions</w:t>
      </w:r>
    </w:p>
    <w:p w14:paraId="3B5A3358" w14:textId="06AB59F9"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Power of Prayer in Times of Drought</w:t>
      </w:r>
    </w:p>
    <w:p w14:paraId="0E708FF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In Jeremiah 14, we see a nation in distress, facing a severe drought. This chapter reminds us of the importance of turning to God in prayer during difficult times. "Though our iniquities testify against us, O LORD, act for the sake of Your name" (Jeremiah 14:7). When life feels dry and barren, prayer is our lifeline, connecting us to the One who can bring rain to our parched souls.</w:t>
      </w:r>
    </w:p>
    <w:p w14:paraId="0F50884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strengthen your prayer life during personal or community crises like droughts?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through prayer when facing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prayer is essential in seeking guidance and relief during difficult times? </w:t>
      </w:r>
    </w:p>
    <w:p w14:paraId="1F89859B"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Acknowledging Our Shortcomings</w:t>
      </w:r>
    </w:p>
    <w:p w14:paraId="79D75569"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14 teaches us the value of humility and confession. The people of Judah acknowledge their sins, saying, "We have sinned against You" (Jeremiah 14:20). Recognizing our shortcomings is the first step toward spiritual renewal. It’s a reminder that God’s grace is sufficient, and His forgiveness is always available when we come to Him with a contrite heart.</w:t>
      </w:r>
    </w:p>
    <w:p w14:paraId="54F48FA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acknowledging our shortcomings lead to personal growth and deeper faith in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challenging to admit our faults, and how can we overcome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openly confess your shortcomings in your community or relationships? </w:t>
      </w:r>
    </w:p>
    <w:p w14:paraId="0EC92674"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5211F91"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1641A0F8" w14:textId="77777777" w:rsidR="00601310" w:rsidRDefault="00601310" w:rsidP="00601310">
      <w:pPr>
        <w:spacing w:line="247" w:lineRule="auto"/>
        <w:rPr>
          <w:rFonts w:eastAsia="Times New Roman"/>
          <w:b/>
          <w:bCs/>
          <w:kern w:val="0"/>
          <w:sz w:val="21"/>
          <w:szCs w:val="21"/>
        </w:rPr>
      </w:pPr>
    </w:p>
    <w:p w14:paraId="453728AC" w14:textId="42C4E2E7"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Consequences of Ignoring God</w:t>
      </w:r>
    </w:p>
    <w:p w14:paraId="70201AC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chapter highlights the consequences of turning away from God. The drought serves as a physical manifestation of spiritual barrenness. "The ground is cracked because no rain has fallen on the land" (Jeremiah 14:4). Ignoring God leads to a life that lacks fulfillment and purpose. Let this be a call to remain steadfast in our faith and obedience.</w:t>
      </w:r>
    </w:p>
    <w:p w14:paraId="1AAF813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ignoring God's guidance impact your daily decisions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overlook God's warnings despite clear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God's voice in your life? </w:t>
      </w:r>
    </w:p>
    <w:p w14:paraId="59FD9EE8"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True Prophets</w:t>
      </w:r>
    </w:p>
    <w:p w14:paraId="71C6086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14 warns against false prophets who lead people astray with comforting lies. "The prophets are prophesying lies in My name" (Jeremiah 14:14). True prophets speak God’s truth, even when it’s hard to hear. We must discern and seek guidance from those who are faithful to Scripture, ensuring that our spiritual leaders are grounded in God’s Word.</w:t>
      </w:r>
    </w:p>
    <w:p w14:paraId="553CC39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discern true prophets from false ones in today's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true prophets are essential for spiritual guidance and accountability?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are following true prophetic messages in your life? </w:t>
      </w:r>
    </w:p>
    <w:p w14:paraId="33803000"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84C23FD"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09E6438D" w14:textId="2B1CE41A" w:rsidR="00601310" w:rsidRDefault="00601310">
      <w:pPr>
        <w:spacing w:after="0" w:line="240" w:lineRule="auto"/>
        <w:rPr>
          <w:rFonts w:eastAsia="Times New Roman"/>
          <w:b/>
          <w:bCs/>
          <w:kern w:val="0"/>
          <w:sz w:val="21"/>
          <w:szCs w:val="21"/>
        </w:rPr>
      </w:pPr>
    </w:p>
    <w:p w14:paraId="1727400F" w14:textId="5C0D6B9D"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God’s Reluctance to Punish</w:t>
      </w:r>
    </w:p>
    <w:p w14:paraId="57D143A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Despite the people’s rebellion, God’s heart is not quick to punish. "Do not abhor us, for Your name’s sake" (Jeremiah 14:21). This reflects God’s patience and desire for repentance rather than retribution. It’s a comforting reminder that God’s love is enduring, and He longs for us to return to Him.</w:t>
      </w:r>
    </w:p>
    <w:p w14:paraId="1236B0E5" w14:textId="77777777" w:rsidR="00601310" w:rsidRDefault="00601310" w:rsidP="00601310">
      <w:pPr>
        <w:spacing w:line="247" w:lineRule="auto"/>
      </w:pPr>
      <w:r w:rsidRPr="00F6333B">
        <w:rPr>
          <w:rFonts w:eastAsia="Times New Roman"/>
          <w:kern w:val="0"/>
          <w:sz w:val="21"/>
          <w:szCs w:val="21"/>
        </w:rPr>
        <w:t>1. How can you apply God's patience in your relationships when faced with repeated disappointments?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hesitates to punish, and how can this influence your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God's reluctance to punish that helps you show grace to others?</w:t>
      </w:r>
    </w:p>
    <w:p w14:paraId="6AD7BF92" w14:textId="50957F05"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Intercession</w:t>
      </w:r>
    </w:p>
    <w:p w14:paraId="71DD3F71"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stands as an intercessor for his people, pleading with God on their behalf. "Do not forsake us" (Jeremiah 14:9). Intercession is a powerful act of love and faith. We are called to pray for others, lifting them up to God, and trusting in His mercy and intervention in their lives.</w:t>
      </w:r>
    </w:p>
    <w:p w14:paraId="4FD7D88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incorporate intercession into your daily prayer routine for your community's needs?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intercession is crucial during times of collective hardship or crisis?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Jeremiah's intercession to improve your own approach to praying for others? </w:t>
      </w:r>
    </w:p>
    <w:p w14:paraId="743FC3F1"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D47D700"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4248864B" w14:textId="77777777" w:rsidR="00601310" w:rsidRDefault="00601310" w:rsidP="00601310">
      <w:pPr>
        <w:spacing w:line="247" w:lineRule="auto"/>
        <w:rPr>
          <w:rFonts w:eastAsia="Times New Roman"/>
          <w:b/>
          <w:bCs/>
          <w:kern w:val="0"/>
          <w:sz w:val="21"/>
          <w:szCs w:val="21"/>
        </w:rPr>
      </w:pPr>
    </w:p>
    <w:p w14:paraId="269B4E80" w14:textId="680FD418"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Reality of Divine Judgment</w:t>
      </w:r>
    </w:p>
    <w:p w14:paraId="2F1F3D99"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While God is merciful, Jeremiah 14 also underscores the reality of divine judgment. "I will pour out their own wickedness upon them" (Jeremiah 14:16). God’s justice is perfect, and there are consequences for persistent disobedience. This serves as a sober reminder to live righteously and align our lives with His will.</w:t>
      </w:r>
    </w:p>
    <w:p w14:paraId="5C8AD9CB"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recognizing divine judgment in Jeremiah 14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divine judgment is crucial for personal spiritual growth and accountability?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God's expectations in light of divine judgment? </w:t>
      </w:r>
    </w:p>
    <w:p w14:paraId="55D217F6"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Repentance</w:t>
      </w:r>
    </w:p>
    <w:p w14:paraId="77EE22B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chapter is a clarion call to repentance. "We acknowledge our wickedness, O LORD" (Jeremiah 14:20). Repentance is not just about feeling sorry; it’s about turning away from sin and toward God. It’s a transformative process that brings us closer to His heart and aligns us with His purposes.</w:t>
      </w:r>
    </w:p>
    <w:p w14:paraId="05B5B07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recognize and respond to God's call for repentance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genuine repentance is crucial for spiritual renewal and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repentance leads to lasting change? </w:t>
      </w:r>
    </w:p>
    <w:p w14:paraId="15B51331"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6842DCD"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0BD7BCDA" w14:textId="77777777" w:rsidR="00601310" w:rsidRDefault="00601310" w:rsidP="00601310">
      <w:pPr>
        <w:spacing w:line="247" w:lineRule="auto"/>
        <w:rPr>
          <w:rFonts w:eastAsia="Times New Roman"/>
          <w:b/>
          <w:bCs/>
          <w:kern w:val="0"/>
          <w:sz w:val="21"/>
          <w:szCs w:val="21"/>
        </w:rPr>
      </w:pPr>
    </w:p>
    <w:p w14:paraId="263FF996" w14:textId="27DE07A3"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Trusting in God’s Sovereignty</w:t>
      </w:r>
    </w:p>
    <w:p w14:paraId="7F56AAFB"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14 encourages us to trust in God’s sovereignty, even when circumstances seem dire. "Are there any among the idols of the nations who can bring rain?" (Jeremiah 14:22). Only God has the power to change our situation. Trusting in His sovereignty brings peace and assurance that He is in control.</w:t>
      </w:r>
    </w:p>
    <w:p w14:paraId="3AEA67EE"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trust God's sovereignty during times of drought or personal hardship, as seen in Jeremiah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can bring peace amidst uncertainty, like in Jeremiah 14?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rely on God's sovereignty when facing life's challenges? </w:t>
      </w:r>
    </w:p>
    <w:p w14:paraId="4DA1DBF8"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Restoration</w:t>
      </w:r>
    </w:p>
    <w:p w14:paraId="5580900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Finally, Jeremiah 14 offers hope for restoration. Despite the bleak situation, there is an underlying promise of renewal. "We set our hope on You" (Jeremiah 14:22). God’s plans for us are always for good, and He desires to restore and bless us. This hope is a beacon that guides us through life’s storms, reminding us that with God, there is always a new beginning.</w:t>
      </w:r>
    </w:p>
    <w:p w14:paraId="4021918A" w14:textId="77777777" w:rsidR="00601310" w:rsidRPr="001B37DC" w:rsidRDefault="00601310" w:rsidP="00601310">
      <w:pPr>
        <w:spacing w:line="247" w:lineRule="auto"/>
        <w:rPr>
          <w:rFonts w:eastAsia="Times New Roman"/>
          <w:kern w:val="0"/>
          <w:sz w:val="21"/>
          <w:szCs w:val="21"/>
        </w:rPr>
      </w:pPr>
      <w:r w:rsidRPr="00F6333B">
        <w:rPr>
          <w:rFonts w:eastAsia="Times New Roman"/>
          <w:kern w:val="0"/>
          <w:sz w:val="21"/>
          <w:szCs w:val="21"/>
        </w:rPr>
        <w:t>1. How can you find hope in God's promises during times of personal drought or despair?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response to Israel's plea for restoration?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acknowledging our shortcomings play a role in seeking restoration and hope?</w:t>
      </w:r>
      <w:r w:rsidRPr="001B37DC">
        <w:br w:type="page"/>
      </w:r>
    </w:p>
    <w:p w14:paraId="62D93BCA" w14:textId="77777777" w:rsidR="00601310" w:rsidRPr="00601310" w:rsidRDefault="00601310" w:rsidP="00601310">
      <w:pPr>
        <w:spacing w:line="247" w:lineRule="auto"/>
        <w:jc w:val="center"/>
        <w:outlineLvl w:val="0"/>
        <w:rPr>
          <w:rFonts w:eastAsia="Times New Roman"/>
          <w:b/>
          <w:bCs/>
          <w:kern w:val="36"/>
          <w:sz w:val="32"/>
          <w:szCs w:val="32"/>
        </w:rPr>
      </w:pPr>
      <w:r w:rsidRPr="00601310">
        <w:rPr>
          <w:rFonts w:eastAsia="Times New Roman"/>
          <w:b/>
          <w:bCs/>
          <w:kern w:val="36"/>
          <w:sz w:val="32"/>
          <w:szCs w:val="32"/>
        </w:rPr>
        <w:t>Jeremiah 15 Teaching Points and Bible Study Questions</w:t>
      </w:r>
    </w:p>
    <w:p w14:paraId="42D79A5C" w14:textId="6E74B95B"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Power of Intercession</w:t>
      </w:r>
    </w:p>
    <w:p w14:paraId="64499D6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In Jeremiah 15, we see the profound impact of intercession, even when God declares judgment. Jeremiah pleads for his people, showing us the importance of standing in the gap for others. As it says in James 5:16, "The prayer of a righteous man has great power to prevail." Our prayers can be a powerful force for change, so never underestimate the power of interceding for those around you.</w:t>
      </w:r>
    </w:p>
    <w:p w14:paraId="77294EE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apply the power of intercession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intercession is crucial in times of personal or national crisis?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Jeremiah about persistence in prayer despite challenges? </w:t>
      </w:r>
    </w:p>
    <w:p w14:paraId="06C54B91"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Turning Away</w:t>
      </w:r>
    </w:p>
    <w:p w14:paraId="59F0A429"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15:6 reminds us of the consequences of turning away from God: "You have forsaken Me, declares the LORD, you have turned your back on Me." This serves as a sobering reminder that our choices have consequences. Staying close to God and His Word is essential for a life that honors Him and experiences His blessings.</w:t>
      </w:r>
    </w:p>
    <w:p w14:paraId="7FD6925B"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identify and address areas in your life where you might be turning away from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ignore warnings about the consequences of turning away from their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prevent spiritual complacency and remain faithful to God's teachings? </w:t>
      </w:r>
    </w:p>
    <w:p w14:paraId="51AC9CA4"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9709139"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4464400E" w14:textId="77777777" w:rsidR="00601310" w:rsidRDefault="00601310" w:rsidP="00601310">
      <w:pPr>
        <w:spacing w:line="247" w:lineRule="auto"/>
        <w:rPr>
          <w:rFonts w:eastAsia="Times New Roman"/>
          <w:b/>
          <w:bCs/>
          <w:kern w:val="0"/>
          <w:sz w:val="21"/>
          <w:szCs w:val="21"/>
        </w:rPr>
      </w:pPr>
    </w:p>
    <w:p w14:paraId="65B9A89D" w14:textId="6E80204E"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God’s Relentless Pursuit</w:t>
      </w:r>
    </w:p>
    <w:p w14:paraId="1E867D1B"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Despite the people's rebellion, God’s heart is still for them. Jeremiah 15:11 says, "Surely I will deliver you for a good purpose." This shows us that God’s love and purpose for us remain steadfast, even when we stray. He is always ready to welcome us back with open arms, just like the father in the parable of the prodigal son.</w:t>
      </w:r>
    </w:p>
    <w:p w14:paraId="287A4821"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recognize and respond to God's relentless pursuit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continues to pursue us despite our shortcomings and failures?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God's persistent call and purpose for you? </w:t>
      </w:r>
    </w:p>
    <w:p w14:paraId="762DF33A"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Repentance</w:t>
      </w:r>
    </w:p>
    <w:p w14:paraId="5BD8DEB9"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Repentance is a recurring theme in Jeremiah 15. God calls His people to return to Him, highlighting the importance of a repentant heart. As 1 John 1:9 assures us, "If we confess our sins, He is faithful and just to forgive us our sins and to cleanse us from all unrighteousness." Repentance is the key to restoring our relationship with God.</w:t>
      </w:r>
    </w:p>
    <w:p w14:paraId="29E5335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incorporate daily repentance into your routine to strengthen your relationship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personal growth and spiritual renewal?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genuinely repent and transform your actions in challenging situations? </w:t>
      </w:r>
    </w:p>
    <w:p w14:paraId="1C838B27"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9F4D062"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2D5226A6" w14:textId="77777777" w:rsidR="00601310" w:rsidRDefault="00601310" w:rsidP="00601310">
      <w:pPr>
        <w:spacing w:line="247" w:lineRule="auto"/>
        <w:rPr>
          <w:rFonts w:eastAsia="Times New Roman"/>
          <w:b/>
          <w:bCs/>
          <w:kern w:val="0"/>
          <w:sz w:val="21"/>
          <w:szCs w:val="21"/>
        </w:rPr>
      </w:pPr>
    </w:p>
    <w:p w14:paraId="58EFDCDC" w14:textId="6FEB34B6"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God’s Faithfulness in Trials</w:t>
      </w:r>
    </w:p>
    <w:p w14:paraId="04F8C39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faced immense challenges, yet God promised to be with him. In Jeremiah 15:20, God says, "I will make you a wall to this people, a fortified wall of bronze." This illustrates that God equips us to withstand trials. His faithfulness is our stronghold, and He will never leave us nor forsake us.</w:t>
      </w:r>
    </w:p>
    <w:p w14:paraId="147F40F9" w14:textId="77777777" w:rsidR="00601310" w:rsidRDefault="00601310" w:rsidP="00601310">
      <w:pPr>
        <w:spacing w:line="247" w:lineRule="auto"/>
      </w:pPr>
      <w:r w:rsidRPr="00F6333B">
        <w:rPr>
          <w:rFonts w:eastAsia="Times New Roman"/>
          <w:kern w:val="0"/>
          <w:sz w:val="21"/>
          <w:szCs w:val="21"/>
        </w:rPr>
        <w:t>1. How can you trust in God's faithfulness when facing personal trials similar to Jeremiah's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remain hopeful in God's promises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God allows trials, and how can they strengthen your faith?</w:t>
      </w:r>
    </w:p>
    <w:p w14:paraId="5E2BC573" w14:textId="5E5F990C"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Stand Firm</w:t>
      </w:r>
    </w:p>
    <w:p w14:paraId="5042B839"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was called to stand firm in his faith, despite opposition. In Jeremiah 15:19, God tells him, "If you return, I will restore you; you will stand before Me." This encourages us to remain steadfast in our convictions, knowing that God honors those who stand firm in their faith.</w:t>
      </w:r>
    </w:p>
    <w:p w14:paraId="2AA24EAE"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remain steadfast in your faith when facing rejection or adversity like Jeremiah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trust God's plan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standing firm in your beliefs is important in today's world? </w:t>
      </w:r>
    </w:p>
    <w:p w14:paraId="31A98880"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34BAF7D"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7DAEAC85" w14:textId="77777777" w:rsidR="00601310" w:rsidRDefault="00601310" w:rsidP="00601310">
      <w:pPr>
        <w:spacing w:line="247" w:lineRule="auto"/>
        <w:rPr>
          <w:rFonts w:eastAsia="Times New Roman"/>
          <w:b/>
          <w:bCs/>
          <w:kern w:val="0"/>
          <w:sz w:val="21"/>
          <w:szCs w:val="21"/>
        </w:rPr>
      </w:pPr>
    </w:p>
    <w:p w14:paraId="2FB1393C" w14:textId="19982ACD"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Role of Scripture in Our Lives</w:t>
      </w:r>
    </w:p>
    <w:p w14:paraId="3CED8C56"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Jeremiah’s life underscores the importance of Scripture as our guide. As Psalm 119:105 declares, "Your word is a lamp to my feet and a light to my path." Immersing ourselves in God’s Word equips us with wisdom and direction for every aspect of our lives.</w:t>
      </w:r>
    </w:p>
    <w:p w14:paraId="002D9B69"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Jeremiah 15 inspire you to prioritize Scripture in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Scripture is essential for understanding God's plans in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Jeremiah 15 about using Scripture to find hope and resilience? </w:t>
      </w:r>
    </w:p>
    <w:p w14:paraId="70AFA84A"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Presence</w:t>
      </w:r>
    </w:p>
    <w:p w14:paraId="1DD811F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In Jeremiah 15:21, God promises, "I will deliver you from the hand of the wicked and redeem you from the grasp of the ruthless." This assurance of God’s presence and protection is a comfort to us all. No matter what we face, we can trust that God is with us, guiding and protecting us.</w:t>
      </w:r>
    </w:p>
    <w:p w14:paraId="053665B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seek assurance of God's presence during times of personal struggle or doubt?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is crucial when facing rejection or isolation?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feel God's presence in your daily life? </w:t>
      </w:r>
    </w:p>
    <w:p w14:paraId="527AABD1"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42384F6"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468D0969" w14:textId="77777777" w:rsidR="00601310" w:rsidRDefault="00601310" w:rsidP="00601310">
      <w:pPr>
        <w:spacing w:line="247" w:lineRule="auto"/>
        <w:rPr>
          <w:rFonts w:eastAsia="Times New Roman"/>
          <w:b/>
          <w:bCs/>
          <w:kern w:val="0"/>
          <w:sz w:val="21"/>
          <w:szCs w:val="21"/>
        </w:rPr>
      </w:pPr>
    </w:p>
    <w:p w14:paraId="12E7B774" w14:textId="11B0CBF4"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Necessity of Obedience</w:t>
      </w:r>
    </w:p>
    <w:p w14:paraId="5E759E8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Obedience is a central theme in Jeremiah 15. God’s blessings are tied to our obedience to His commands. As Jesus said in John 14:15, "If you love Me, you will keep My commandments." Obedience is a reflection of our love for God and our desire to live according to His will.</w:t>
      </w:r>
    </w:p>
    <w:p w14:paraId="6150770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apply Jeremiah 15's lessons on obedience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emphasized as crucial in Jeremiah 15, and how does it impact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the obedience God desires in Jeremiah 15? </w:t>
      </w:r>
    </w:p>
    <w:p w14:paraId="66F2AE97"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Restoration</w:t>
      </w:r>
    </w:p>
    <w:p w14:paraId="0720C468"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Finally, Jeremiah 15 offers hope of restoration. Despite the dire circumstances, God’s promise of restoration shines through. Jeremiah 15:19 says, "If you return, I will restore you." This hope is a reminder that no situation is beyond God’s ability to redeem and restore. With God, there is always hope for a new beginning.</w:t>
      </w:r>
    </w:p>
    <w:p w14:paraId="0F1B6C54" w14:textId="77777777" w:rsidR="00601310" w:rsidRPr="001B37DC" w:rsidRDefault="00601310" w:rsidP="00601310">
      <w:pPr>
        <w:spacing w:line="247" w:lineRule="auto"/>
        <w:rPr>
          <w:rFonts w:eastAsia="Times New Roman"/>
          <w:kern w:val="0"/>
          <w:sz w:val="21"/>
          <w:szCs w:val="21"/>
        </w:rPr>
      </w:pPr>
      <w:r w:rsidRPr="00F6333B">
        <w:rPr>
          <w:rFonts w:eastAsia="Times New Roman"/>
          <w:kern w:val="0"/>
          <w:sz w:val="21"/>
          <w:szCs w:val="21"/>
        </w:rPr>
        <w:t>1. How can you find hope in God's promise of restoration during personal challenges or setbacks?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hardships before offering restoration, and how can this shape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prepare for and embrace God's restoration in your life?</w:t>
      </w:r>
      <w:r w:rsidRPr="001B37DC">
        <w:br w:type="page"/>
      </w:r>
    </w:p>
    <w:p w14:paraId="2A177BE1" w14:textId="77777777" w:rsidR="00601310" w:rsidRPr="00601310" w:rsidRDefault="00601310" w:rsidP="00601310">
      <w:pPr>
        <w:spacing w:line="247" w:lineRule="auto"/>
        <w:jc w:val="center"/>
        <w:outlineLvl w:val="0"/>
        <w:rPr>
          <w:rFonts w:eastAsia="Times New Roman"/>
          <w:b/>
          <w:bCs/>
          <w:kern w:val="36"/>
          <w:sz w:val="32"/>
          <w:szCs w:val="32"/>
        </w:rPr>
      </w:pPr>
      <w:r w:rsidRPr="00601310">
        <w:rPr>
          <w:rFonts w:eastAsia="Times New Roman"/>
          <w:b/>
          <w:bCs/>
          <w:kern w:val="36"/>
          <w:sz w:val="32"/>
          <w:szCs w:val="32"/>
        </w:rPr>
        <w:t>Jeremiah 16 Teaching Points and Bible Study Questions</w:t>
      </w:r>
    </w:p>
    <w:p w14:paraId="61F82467" w14:textId="2BAEDCB5"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Embrace the Call to Stand Apart</w:t>
      </w:r>
    </w:p>
    <w:p w14:paraId="07997011"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In Jeremiah 16, God instructs Jeremiah not to marry or have children in the land, setting him apart for a unique purpose. This teaches us the importance of being set apart for God's work. As believers, we are called to be in the world but not of it, living lives that reflect our faith. "Do not conform to the pattern of this world, but be transformed by the renewing of your mind" (Romans 12:2). Embrace your unique calling and let your life be a testament to God's purpose.</w:t>
      </w:r>
    </w:p>
    <w:p w14:paraId="246CFE31"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embrace standing apart in your daily life while staying true to your beliefs?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calls us to live differently from those around 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resist societal pressures and maintain your faith? </w:t>
      </w:r>
    </w:p>
    <w:p w14:paraId="04605241"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Understand the Consequences of Disobedience</w:t>
      </w:r>
    </w:p>
    <w:p w14:paraId="7E4040C8"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16 highlights the consequences of Israel's disobedience, serving as a reminder that our actions have repercussions. God warns of impending disaster due to their idolatry and sin. This is a call to examine our own lives and ensure we are walking in obedience to God's Word. "For the wages of sin is death, but the gift of God is eternal life in Christ Jesus our Lord" (Romans 6:23). Choose obedience and life.</w:t>
      </w:r>
    </w:p>
    <w:p w14:paraId="0202293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understanding consequences in Jeremiah 16 influence your daily decision-making and obedience to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disobedience leads to specific consequences, and how can this shape your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avoid the pitfalls of disobedience highlighted in Jeremiah 16? </w:t>
      </w:r>
    </w:p>
    <w:p w14:paraId="70220C37"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A23D3FF"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13E2D84D" w14:textId="77777777" w:rsidR="00601310" w:rsidRDefault="00601310" w:rsidP="00601310">
      <w:pPr>
        <w:spacing w:line="247" w:lineRule="auto"/>
        <w:rPr>
          <w:rFonts w:eastAsia="Times New Roman"/>
          <w:b/>
          <w:bCs/>
          <w:kern w:val="0"/>
          <w:sz w:val="21"/>
          <w:szCs w:val="21"/>
        </w:rPr>
      </w:pPr>
    </w:p>
    <w:p w14:paraId="27F35CC6" w14:textId="0B88A306"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Trust in God's Sovereignty</w:t>
      </w:r>
    </w:p>
    <w:p w14:paraId="3E3AEA3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Despite the grim warnings, Jeremiah 16 reassures us of God's ultimate control over all circumstances. Even in times of judgment, God remains sovereign and just. Trusting in His sovereignty means believing that He works all things for the good of those who love Him. "And we know that God works all things together for the good of those who love Him, who are called according to His purpose" (Romans 8:28).</w:t>
      </w:r>
    </w:p>
    <w:p w14:paraId="7537A84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trust God's sovereignty when facing personal challenges or uncertainties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asks for trust in His plans despite difficult circumstances?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strengthen your trust in God's sovereign will? </w:t>
      </w:r>
    </w:p>
    <w:p w14:paraId="734082E3"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Recognize the Power of Repentance</w:t>
      </w:r>
    </w:p>
    <w:p w14:paraId="0CEA347B"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God's message through Jeremiah is not just about judgment but also about the opportunity for repentance. Turning back to God can change the course of our lives. "If we confess our sins, He is faithful and just to forgive us our sins and to cleanse us from all unrighteousness" (1 John 1:9). Repentance is a powerful step toward restoration and renewal.</w:t>
      </w:r>
    </w:p>
    <w:p w14:paraId="0FEC0976"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recognizing past mistakes lead to genuine repentance and transformation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essential for restoring relationships with others and with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embrace repentance and change harmful patterns in your life? </w:t>
      </w:r>
    </w:p>
    <w:p w14:paraId="4C5C99A1"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B8A1AF4"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2023C1C1" w14:textId="77777777" w:rsidR="00601310" w:rsidRDefault="00601310" w:rsidP="00601310">
      <w:pPr>
        <w:spacing w:line="247" w:lineRule="auto"/>
        <w:rPr>
          <w:rFonts w:eastAsia="Times New Roman"/>
          <w:b/>
          <w:bCs/>
          <w:kern w:val="0"/>
          <w:sz w:val="21"/>
          <w:szCs w:val="21"/>
        </w:rPr>
      </w:pPr>
    </w:p>
    <w:p w14:paraId="6D339EE0" w14:textId="2C38F535"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Be a Beacon of Hope</w:t>
      </w:r>
    </w:p>
    <w:p w14:paraId="7062DB4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Jeremiah's life was a living message to the people of Israel. Even in the face of adversity, he remained a beacon of hope, pointing others to God. We, too, are called to be lights in the darkness, offering hope and encouragement to those around us. "You are the light of the world. A city on a hill cannot be hidden" (Matthew 5:14).</w:t>
      </w:r>
    </w:p>
    <w:p w14:paraId="00F77D60" w14:textId="77777777" w:rsidR="00601310" w:rsidRDefault="00601310" w:rsidP="00601310">
      <w:pPr>
        <w:spacing w:line="247" w:lineRule="auto"/>
      </w:pPr>
      <w:r w:rsidRPr="00F6333B">
        <w:rPr>
          <w:rFonts w:eastAsia="Times New Roman"/>
          <w:kern w:val="0"/>
          <w:sz w:val="21"/>
          <w:szCs w:val="21"/>
        </w:rPr>
        <w:t>1. How can you be a beacon of hope in challenging situations like those faced by Jeremiah?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offer hope to others in times of despair?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being a source of hope is important in your community today?</w:t>
      </w:r>
    </w:p>
    <w:p w14:paraId="6BC7B959" w14:textId="7EF7BC15"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Value the Eternal Over the Temporal</w:t>
      </w:r>
    </w:p>
    <w:p w14:paraId="681E8E9B"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16 reminds us to focus on eternal values rather than temporary pleasures. The people of Israel were consumed by their immediate desires, leading them away from God. We are encouraged to set our minds on things above, not on earthly things. "Set your minds on things above, not on earthly things" (Colossians 3:2).</w:t>
      </w:r>
    </w:p>
    <w:p w14:paraId="7751B32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prioritize eternal values over temporary gains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valuing the eternal impacts your long-term happiness and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focus on eternal goals amidst life's distractions? </w:t>
      </w:r>
    </w:p>
    <w:p w14:paraId="3470C126"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80C0BC6"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3D45B7EE" w14:textId="77777777" w:rsidR="00601310" w:rsidRDefault="00601310" w:rsidP="00601310">
      <w:pPr>
        <w:spacing w:line="247" w:lineRule="auto"/>
        <w:rPr>
          <w:rFonts w:eastAsia="Times New Roman"/>
          <w:b/>
          <w:bCs/>
          <w:kern w:val="0"/>
          <w:sz w:val="21"/>
          <w:szCs w:val="21"/>
        </w:rPr>
      </w:pPr>
    </w:p>
    <w:p w14:paraId="145235F6" w14:textId="212C5857"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Cultivate a Heart of Compassion</w:t>
      </w:r>
    </w:p>
    <w:p w14:paraId="30ECD5BE"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Despite the harsh message, Jeremiah's heart was filled with compassion for his people. We are called to love others deeply, even when they stray from the path. "Above all, love one another deeply, because love covers over a multitude of sins" (1 Peter 4:8). Let compassion guide your interactions and relationships.</w:t>
      </w:r>
    </w:p>
    <w:p w14:paraId="08D0966B"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show compassion to those facing consequences of their actions, as seen in Jeremiah 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cultivate a compassionate heart amidst societal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compassion is essential when addressing the suffering of others in your community? </w:t>
      </w:r>
    </w:p>
    <w:p w14:paraId="452749C8"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Seek God's Guidance in All Things</w:t>
      </w:r>
    </w:p>
    <w:p w14:paraId="0F465F5E"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Jeremiah's life was marked by seeking God's direction. In our own lives, we should continually seek His guidance through prayer and Scripture. "Trust in the LORD with all your heart, and lean not on your own understanding; in all your ways acknowledge Him, and He will make your paths straight" (Proverbs 3:5-6).</w:t>
      </w:r>
    </w:p>
    <w:p w14:paraId="19C5473B"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actively seek God's guidance in daily decision-making as Jeremiah did in his mission?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God's guidance is crucial when facing life's uncertainties, as seen in Jeremiah 16?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God's guidance is prioritized in your life choices? </w:t>
      </w:r>
    </w:p>
    <w:p w14:paraId="4A5EF335"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3188FDD"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5FC04D2A" w14:textId="77777777" w:rsidR="00601310" w:rsidRDefault="00601310" w:rsidP="00601310">
      <w:pPr>
        <w:spacing w:line="247" w:lineRule="auto"/>
        <w:rPr>
          <w:rFonts w:eastAsia="Times New Roman"/>
          <w:b/>
          <w:bCs/>
          <w:kern w:val="0"/>
          <w:sz w:val="21"/>
          <w:szCs w:val="21"/>
        </w:rPr>
      </w:pPr>
    </w:p>
    <w:p w14:paraId="404A711C" w14:textId="7053F3E3"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Be Prepared for Opposition</w:t>
      </w:r>
    </w:p>
    <w:p w14:paraId="02E20E6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faced significant opposition, yet he remained steadfast in his mission. As followers of Christ, we may encounter resistance, but we are called to stand firm in our faith. "Blessed are those who are persecuted because of righteousness, for theirs is the kingdom of heaven" (Matthew 5:10).</w:t>
      </w:r>
    </w:p>
    <w:p w14:paraId="354E2C2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stay faithful when facing opposition like Jeremiah did in challenging circumstances?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prepare for opposition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 allows opposition, and how can it strengthen your faith? </w:t>
      </w:r>
    </w:p>
    <w:p w14:paraId="12FFAAC3"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Hold Fast to God's Promises</w:t>
      </w:r>
    </w:p>
    <w:p w14:paraId="7546AADE"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 xml:space="preserve">Finally, Jeremiah 16 reminds us of the enduring promises of God. Despite the challenges, God's promises remain true and reliable. "For no matter how many promises God has made, they are 'Yes' in Christ. And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through Him the 'Amen' is spoken by us to the glory of God" (2 Corinthians 1:20). Hold fast to His promises, for they are the anchor of our souls.</w:t>
      </w:r>
    </w:p>
    <w:p w14:paraId="3315F10C" w14:textId="77777777" w:rsidR="00601310" w:rsidRPr="001B37DC" w:rsidRDefault="00601310" w:rsidP="00601310">
      <w:pPr>
        <w:spacing w:line="247" w:lineRule="auto"/>
        <w:rPr>
          <w:rFonts w:eastAsia="Times New Roman"/>
          <w:kern w:val="0"/>
          <w:sz w:val="21"/>
          <w:szCs w:val="21"/>
        </w:rPr>
      </w:pPr>
      <w:r w:rsidRPr="00F6333B">
        <w:rPr>
          <w:rFonts w:eastAsia="Times New Roman"/>
          <w:kern w:val="0"/>
          <w:sz w:val="21"/>
          <w:szCs w:val="21"/>
        </w:rPr>
        <w:t>1. How can you hold fast to God's promises during times of personal or societal hardship?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trusting in God's promises despite current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it's important to remember God's past faithfulness when facing uncertainty?</w:t>
      </w:r>
      <w:r w:rsidRPr="001B37DC">
        <w:br w:type="page"/>
      </w:r>
    </w:p>
    <w:p w14:paraId="6BCD3080" w14:textId="77777777" w:rsidR="00601310" w:rsidRPr="00601310" w:rsidRDefault="00601310" w:rsidP="00601310">
      <w:pPr>
        <w:spacing w:line="247" w:lineRule="auto"/>
        <w:jc w:val="center"/>
        <w:outlineLvl w:val="0"/>
        <w:rPr>
          <w:rFonts w:eastAsia="Times New Roman"/>
          <w:b/>
          <w:bCs/>
          <w:kern w:val="36"/>
          <w:sz w:val="32"/>
          <w:szCs w:val="32"/>
        </w:rPr>
      </w:pPr>
      <w:r w:rsidRPr="00601310">
        <w:rPr>
          <w:rFonts w:eastAsia="Times New Roman"/>
          <w:b/>
          <w:bCs/>
          <w:kern w:val="36"/>
          <w:sz w:val="32"/>
          <w:szCs w:val="32"/>
        </w:rPr>
        <w:t>Jeremiah 17 Teaching Points and Bible Study Questions</w:t>
      </w:r>
    </w:p>
    <w:p w14:paraId="39CA81DB" w14:textId="6F5D2E47"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Trust in the Lord, Not in Man</w:t>
      </w:r>
    </w:p>
    <w:p w14:paraId="28E48301"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17:5 warns, "Cursed is the man who trusts in mankind, who makes the flesh his strength and turns his heart from the LORD." This verse reminds us that placing our trust in human abilities or worldly systems can lead us astray. Instead, we are encouraged to rely on God, who is steadfast and unchanging. By anchoring our faith in Him, we find true security and peace.</w:t>
      </w:r>
    </w:p>
    <w:p w14:paraId="61828C09"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practically shift your trust from people to God in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 leads to a more stable life than trusting in man?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deepen your reliance on God during challenging times? </w:t>
      </w:r>
    </w:p>
    <w:p w14:paraId="68432AD4"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Blessing of Trusting God</w:t>
      </w:r>
    </w:p>
    <w:p w14:paraId="73CF06FE"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In contrast to the previous warning, Jeremiah 17:7 offers a promise: "Blessed is the man who trusts in the LORD, whose confidence is in Him." Trusting in God brings blessings and a sense of peace that surpasses understanding. When we place our confidence in Him, we are like a tree planted by the waters, flourishing and bearing fruit even in times of drought.</w:t>
      </w:r>
    </w:p>
    <w:p w14:paraId="684C216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practically demonstrate trust in God during challenging situations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 leads to a sense of peace and stability?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trust in God when facing uncertainty? </w:t>
      </w:r>
    </w:p>
    <w:p w14:paraId="0239FC0A"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E587B99"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2D92351D" w14:textId="77777777" w:rsidR="00601310" w:rsidRDefault="00601310" w:rsidP="00601310">
      <w:pPr>
        <w:spacing w:line="247" w:lineRule="auto"/>
        <w:rPr>
          <w:rFonts w:eastAsia="Times New Roman"/>
          <w:b/>
          <w:bCs/>
          <w:kern w:val="0"/>
          <w:sz w:val="21"/>
          <w:szCs w:val="21"/>
        </w:rPr>
      </w:pPr>
    </w:p>
    <w:p w14:paraId="4BAA523F" w14:textId="438A5957"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Deceitfulness of the Heart</w:t>
      </w:r>
    </w:p>
    <w:p w14:paraId="60220EF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17:9 states, "The heart is deceitful above all things and beyond cure. Who can understand it?" This verse serves as a sobering reminder of our human nature. Our hearts can lead us astray, so we must continually seek God's wisdom and guidance. By aligning our hearts with His Word, we can navigate life with clarity and purpose.</w:t>
      </w:r>
    </w:p>
    <w:p w14:paraId="15A49F3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guard against the deceitfulness of your heart in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self-reflection is crucial in understanding your heart's true intentions?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heart with God's truth? </w:t>
      </w:r>
    </w:p>
    <w:p w14:paraId="677C4B54"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Searches the Heart</w:t>
      </w:r>
    </w:p>
    <w:p w14:paraId="2662D39F"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In Jeremiah 17:10, we read, "I, the LORD, search the heart; I examine the mind to reward a man according to his way, by what his deeds deserve." God knows us intimately, understanding our thoughts and intentions. This knowledge should inspire us to live with integrity, knowing that our actions are seen and evaluated by our Creator.</w:t>
      </w:r>
    </w:p>
    <w:p w14:paraId="385D492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ensure your heart aligns with God's desires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the importance of examining our hearts?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invite God to search your heart regularly? </w:t>
      </w:r>
    </w:p>
    <w:p w14:paraId="3D21102F"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B5AF9F3"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5748E5F5" w14:textId="77777777" w:rsidR="00601310" w:rsidRDefault="00601310" w:rsidP="00601310">
      <w:pPr>
        <w:spacing w:line="247" w:lineRule="auto"/>
        <w:rPr>
          <w:rFonts w:eastAsia="Times New Roman"/>
          <w:b/>
          <w:bCs/>
          <w:kern w:val="0"/>
          <w:sz w:val="21"/>
          <w:szCs w:val="21"/>
        </w:rPr>
      </w:pPr>
    </w:p>
    <w:p w14:paraId="6DCB9D67" w14:textId="2C33B8E5"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Futility of Riches</w:t>
      </w:r>
    </w:p>
    <w:p w14:paraId="3762628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 xml:space="preserve">Jeremiah 17:11 warns against the pursuit of wealth for its own sake: "Like a partridge that hatches eggs it did not </w:t>
      </w:r>
      <w:proofErr w:type="spellStart"/>
      <w:r w:rsidRPr="00F6333B">
        <w:rPr>
          <w:rFonts w:eastAsia="Times New Roman"/>
          <w:kern w:val="0"/>
          <w:sz w:val="21"/>
          <w:szCs w:val="21"/>
        </w:rPr>
        <w:t>lay</w:t>
      </w:r>
      <w:proofErr w:type="spellEnd"/>
      <w:r w:rsidRPr="00F6333B">
        <w:rPr>
          <w:rFonts w:eastAsia="Times New Roman"/>
          <w:kern w:val="0"/>
          <w:sz w:val="21"/>
          <w:szCs w:val="21"/>
        </w:rPr>
        <w:t xml:space="preserve"> is the man who makes a fortune unjustly." Riches gained through unjust means will not last. Instead, we are called to seek treasures in heaven, where true and lasting wealth is found.</w:t>
      </w:r>
    </w:p>
    <w:p w14:paraId="5C61950F" w14:textId="77777777" w:rsidR="00601310" w:rsidRDefault="00601310" w:rsidP="00601310">
      <w:pPr>
        <w:spacing w:line="247" w:lineRule="auto"/>
      </w:pPr>
      <w:r w:rsidRPr="00F6333B">
        <w:rPr>
          <w:rFonts w:eastAsia="Times New Roman"/>
          <w:kern w:val="0"/>
          <w:sz w:val="21"/>
          <w:szCs w:val="21"/>
        </w:rPr>
        <w:t>1. How can you prioritize spiritual wealth over material riches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trust in riches rather than in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your heart remains focused on eternal values over temporary wealth?</w:t>
      </w:r>
    </w:p>
    <w:p w14:paraId="0BAF9EF9" w14:textId="74E6FC15"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Sabbath Rest</w:t>
      </w:r>
    </w:p>
    <w:p w14:paraId="6B7262E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17:21-22 emphasizes the significance of keeping the Sabbath holy: "Do not carry a load out of your houses or do any work on the Sabbath, but keep the Sabbath day holy, as I commanded your forefathers." Observing a day of rest is not just a command but a gift from God, allowing us to recharge and refocus on what truly matters.</w:t>
      </w:r>
    </w:p>
    <w:p w14:paraId="1E4893A8"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incorporate Sabbath rest into your weekly routine to enhance spiritual and physical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observing the Sabbath is crucial for maintaining a balanced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Sabbath rest is meaningful and rejuvenating for your soul? </w:t>
      </w:r>
    </w:p>
    <w:p w14:paraId="6C2277F7"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9CC732E"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490FF308" w14:textId="77777777" w:rsidR="00601310" w:rsidRDefault="00601310" w:rsidP="00601310">
      <w:pPr>
        <w:spacing w:line="247" w:lineRule="auto"/>
        <w:rPr>
          <w:rFonts w:eastAsia="Times New Roman"/>
          <w:b/>
          <w:bCs/>
          <w:kern w:val="0"/>
          <w:sz w:val="21"/>
          <w:szCs w:val="21"/>
        </w:rPr>
      </w:pPr>
    </w:p>
    <w:p w14:paraId="61554ACD" w14:textId="036B5E5E"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Consequences of Disobedience</w:t>
      </w:r>
    </w:p>
    <w:p w14:paraId="20239236"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17:27 warns of the consequences of ignoring God's commands: "But if you do not listen to Me to keep the Sabbath day holy...I will kindle an unquenchable fire in the gates of Jerusalem." Disobedience leads to destruction, but obedience brings life and blessing. Let this be a reminder to heed God's Word and walk in His ways.</w:t>
      </w:r>
    </w:p>
    <w:p w14:paraId="0FACDF2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identify and avoid behaviors that lead to disobedience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disobedience often leads to negative consequences in personal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actions with God's guidance to prevent disobedience? </w:t>
      </w:r>
    </w:p>
    <w:p w14:paraId="75F8FA0F"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Repentance</w:t>
      </w:r>
    </w:p>
    <w:p w14:paraId="6B9E021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Throughout Jeremiah 17, there is a call to turn back to God. Repentance is not just about feeling sorry but about changing direction and aligning our lives with God's will. When we repent, we open the door to God's mercy and grace, allowing Him to transform our hearts and minds.</w:t>
      </w:r>
    </w:p>
    <w:p w14:paraId="27C22051"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identify and turn away from habits that lead you away from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daily to ensure your heart remains aligned with God's will?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repentance is crucial for maintaining a strong relationship with God? </w:t>
      </w:r>
    </w:p>
    <w:p w14:paraId="7924A37C"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A3362BD"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0A59941C" w14:textId="77777777" w:rsidR="00601310" w:rsidRDefault="00601310" w:rsidP="00601310">
      <w:pPr>
        <w:spacing w:line="247" w:lineRule="auto"/>
        <w:rPr>
          <w:rFonts w:eastAsia="Times New Roman"/>
          <w:b/>
          <w:bCs/>
          <w:kern w:val="0"/>
          <w:sz w:val="21"/>
          <w:szCs w:val="21"/>
        </w:rPr>
      </w:pPr>
    </w:p>
    <w:p w14:paraId="5D5E8AAE" w14:textId="505FE824"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Promise of Restoration</w:t>
      </w:r>
    </w:p>
    <w:p w14:paraId="0EFB2B7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Despite the warnings, Jeremiah 17 also offers hope. God is always ready to restore those who return to Him. His desire is not to punish but to bring us back into a loving relationship with Him. This promise of restoration is a testament to His unfailing love and faithfulness.</w:t>
      </w:r>
    </w:p>
    <w:p w14:paraId="54BEA661"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apply the promise of restoration in Jeremiah 17 to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restoration is crucial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embrace hope in God's promise of restoration in your life? </w:t>
      </w:r>
    </w:p>
    <w:p w14:paraId="3101BBA5"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Sovereignty</w:t>
      </w:r>
    </w:p>
    <w:p w14:paraId="2A886BB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Finally, Jeremiah 17 reminds us of God's sovereignty. He is in control, and His plans will prevail. In a world that often feels chaotic, we can find comfort in knowing that God is on the throne, working all things for the good of those who love Him. Let this assurance guide you as you navigate the challenges of life.</w:t>
      </w:r>
    </w:p>
    <w:p w14:paraId="4E98AC29" w14:textId="77777777" w:rsidR="00601310" w:rsidRPr="001B37DC" w:rsidRDefault="00601310" w:rsidP="00601310">
      <w:pPr>
        <w:spacing w:line="247" w:lineRule="auto"/>
        <w:rPr>
          <w:rFonts w:eastAsia="Times New Roman"/>
          <w:kern w:val="0"/>
          <w:sz w:val="21"/>
          <w:szCs w:val="21"/>
        </w:rPr>
      </w:pPr>
      <w:r w:rsidRPr="00F6333B">
        <w:rPr>
          <w:rFonts w:eastAsia="Times New Roman"/>
          <w:kern w:val="0"/>
          <w:sz w:val="21"/>
          <w:szCs w:val="21"/>
        </w:rPr>
        <w:t>1. How can you trust in God's sovereignty when facing uncertainty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can bring peace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rely on God's sovereignty daily?</w:t>
      </w:r>
      <w:r w:rsidRPr="001B37DC">
        <w:br w:type="page"/>
      </w:r>
    </w:p>
    <w:p w14:paraId="52117D94" w14:textId="77777777" w:rsidR="00601310" w:rsidRPr="00601310" w:rsidRDefault="00601310" w:rsidP="00601310">
      <w:pPr>
        <w:spacing w:line="247" w:lineRule="auto"/>
        <w:jc w:val="center"/>
        <w:outlineLvl w:val="0"/>
        <w:rPr>
          <w:rFonts w:eastAsia="Times New Roman"/>
          <w:b/>
          <w:bCs/>
          <w:kern w:val="36"/>
          <w:sz w:val="32"/>
          <w:szCs w:val="32"/>
        </w:rPr>
      </w:pPr>
      <w:r w:rsidRPr="00601310">
        <w:rPr>
          <w:rFonts w:eastAsia="Times New Roman"/>
          <w:b/>
          <w:bCs/>
          <w:kern w:val="36"/>
          <w:sz w:val="32"/>
          <w:szCs w:val="32"/>
        </w:rPr>
        <w:t>Jeremiah 18 Teaching Points and Bible Study Questions</w:t>
      </w:r>
    </w:p>
    <w:p w14:paraId="040B8B0F" w14:textId="2993A049"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Potter's Sovereignty</w:t>
      </w:r>
    </w:p>
    <w:p w14:paraId="49E26E5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In Jeremiah 18, we are introduced to the image of God as the potter and us as the clay. This powerful metaphor reminds us of God's sovereignty over our lives. Just as a potter shapes clay, God shapes us according to His divine purpose. "Like clay in the hand of the potter, so are you in My hand, O house of Israel" (Jeremiah 18:6). Embrace the comfort that comes from knowing that the Creator of the universe is actively molding you for His glory.</w:t>
      </w:r>
    </w:p>
    <w:p w14:paraId="0EAF68FB"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embrace change when God reshapes your life's plans like a potter with clay?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imperfections in our lives before reshaping us for His purpose?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potter's patience when dealing with your own or others' flaws? </w:t>
      </w:r>
    </w:p>
    <w:p w14:paraId="7A5B1E33"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Repentance</w:t>
      </w:r>
    </w:p>
    <w:p w14:paraId="14A2938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18 emphasizes the importance of repentance. God warns that if a nation turns from its evil ways, He will relent from the disaster He planned to bring upon it. "If that nation I warned turns from its evil, then I will relent of the disaster I had planned to inflict" (Jeremiah 18:8). This is a call to examine our hearts and turn back to God, trusting in His mercy and grace.</w:t>
      </w:r>
    </w:p>
    <w:p w14:paraId="3C014A7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identify areas in your life where repentance is needed, like the potter reshaping clay?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ensure you respond to God's call for repentance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people resist repentance, and how can you overcome these barriers personally? </w:t>
      </w:r>
    </w:p>
    <w:p w14:paraId="777C99E0"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65A702C"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7578270A" w14:textId="77777777" w:rsidR="00601310" w:rsidRDefault="00601310" w:rsidP="00601310">
      <w:pPr>
        <w:spacing w:line="247" w:lineRule="auto"/>
        <w:rPr>
          <w:rFonts w:eastAsia="Times New Roman"/>
          <w:b/>
          <w:bCs/>
          <w:kern w:val="0"/>
          <w:sz w:val="21"/>
          <w:szCs w:val="21"/>
        </w:rPr>
      </w:pPr>
    </w:p>
    <w:p w14:paraId="1892EDE9" w14:textId="668E2040"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Power of Prayer</w:t>
      </w:r>
    </w:p>
    <w:p w14:paraId="57BDB0F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chapter highlights the significance of prayer in our relationship with God. Jeremiah's dialogue with God shows us that prayer is not just about requests but about aligning our hearts with His will. When we pray, we invite God to work in our lives and the world around us, trusting in His perfect plan.</w:t>
      </w:r>
    </w:p>
    <w:p w14:paraId="233B3C8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prayer influence your response to God's shaping in your life, like clay in the potter's hands?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through prayer when facing situations that seem unchangeable?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consistent prayer matter when seeking guidance and transformation in challenging circumstances? </w:t>
      </w:r>
    </w:p>
    <w:p w14:paraId="328E4C2E"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Disobedience</w:t>
      </w:r>
    </w:p>
    <w:p w14:paraId="180D5695"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18 warns of the consequences of turning away from God. The people of Judah are reminded that their stubbornness and refusal to listen will lead to their downfall. "But they will say, ‘It is hopeless! We will continue with our own plans, and each of us will follow the stubbornness of his evil heart’" (Jeremiah 18:12). This serves as a sobering reminder to heed God's Word and walk in obedience.</w:t>
      </w:r>
    </w:p>
    <w:p w14:paraId="52BF4BBF"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identify and change areas of disobedience in your life to avoid negative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ignore warnings of consequences despite knowing the risks?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encourage others to choose obedience and avoid potential consequences? </w:t>
      </w:r>
    </w:p>
    <w:p w14:paraId="1F7824F9"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0F76C7C"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4CC3281E" w14:textId="77777777" w:rsidR="00601310" w:rsidRDefault="00601310" w:rsidP="00601310">
      <w:pPr>
        <w:spacing w:line="247" w:lineRule="auto"/>
        <w:rPr>
          <w:rFonts w:eastAsia="Times New Roman"/>
          <w:b/>
          <w:bCs/>
          <w:kern w:val="0"/>
          <w:sz w:val="21"/>
          <w:szCs w:val="21"/>
        </w:rPr>
      </w:pPr>
    </w:p>
    <w:p w14:paraId="0FC9D261" w14:textId="1F098F17"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God's Relentless Pursuit</w:t>
      </w:r>
    </w:p>
    <w:p w14:paraId="4C988D9B"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Despite the people's rebellion, God continues to reach out to them. His desire is for restoration, not destruction. "Perhaps they will listen and each will turn from his evil way. Then I will relent of the disaster I am planning to bring upon them" (Jeremiah 18:11). This demonstrates God's relentless love and pursuit of His people, always offering a path back to Him.</w:t>
      </w:r>
    </w:p>
    <w:p w14:paraId="0FE7C6BE" w14:textId="77777777" w:rsidR="00601310" w:rsidRDefault="00601310" w:rsidP="00601310">
      <w:pPr>
        <w:spacing w:line="247" w:lineRule="auto"/>
      </w:pPr>
      <w:r w:rsidRPr="00F6333B">
        <w:rPr>
          <w:rFonts w:eastAsia="Times New Roman"/>
          <w:kern w:val="0"/>
          <w:sz w:val="21"/>
          <w:szCs w:val="21"/>
        </w:rPr>
        <w:t>1. How can you recognize and respond to God's pursuit in your daily life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continually seeks to reshape us despite our resistance?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remain open to God's guidance and transformation in challenging times?</w:t>
      </w:r>
    </w:p>
    <w:p w14:paraId="4BE27B7F" w14:textId="55C20933"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Listening</w:t>
      </w:r>
    </w:p>
    <w:p w14:paraId="4AA8A7D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18 underscores the need to listen to God's voice. The people of Judah are criticized for their refusal to listen, which leads to their downfall. "Yet My people have forgotten Me; they burn incense to worthless idols" (Jeremiah 18:15). In our fast-paced world, it's crucial to pause and listen to God's guidance through Scripture and prayer.</w:t>
      </w:r>
    </w:p>
    <w:p w14:paraId="433B510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improve your ability to listen to God's guidance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listening to God's warnings is crucial for personal growth and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hear and follow God's voice amidst life's noise? </w:t>
      </w:r>
    </w:p>
    <w:p w14:paraId="698BF4C2"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12B7C0B"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12AD4374" w14:textId="77777777" w:rsidR="00601310" w:rsidRDefault="00601310" w:rsidP="00601310">
      <w:pPr>
        <w:spacing w:line="247" w:lineRule="auto"/>
        <w:rPr>
          <w:rFonts w:eastAsia="Times New Roman"/>
          <w:b/>
          <w:bCs/>
          <w:kern w:val="0"/>
          <w:sz w:val="21"/>
          <w:szCs w:val="21"/>
        </w:rPr>
      </w:pPr>
    </w:p>
    <w:p w14:paraId="55A11BD0" w14:textId="2C429DD2"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Role of Prophets</w:t>
      </w:r>
    </w:p>
    <w:p w14:paraId="20B4EE5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Jeremiah's role as a prophet highlights the importance of speaking God's truth, even when it's unpopular. Prophets are called to deliver God's message, urging people to turn back to Him. This reminds us of our responsibility to share the Gospel and be a light in a world that often rejects truth.</w:t>
      </w:r>
    </w:p>
    <w:p w14:paraId="5827D858"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discern and respond to prophetic messages in your daily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prophets to communicate His will, and how does this apply now?</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Jeremiah's role that influences your approach to sharing difficult truths? </w:t>
      </w:r>
    </w:p>
    <w:p w14:paraId="0BA37AEB"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Restoration</w:t>
      </w:r>
    </w:p>
    <w:p w14:paraId="19AF3FC6"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Even in the face of judgment, Jeremiah 18 offers hope. God's ultimate desire is to restore His people. "But if they will not listen, then I will uproot that nation, uproot and destroy it" (Jeremiah 18:17). Yet, the underlying message is one of hope and restoration for those who turn back to God.</w:t>
      </w:r>
    </w:p>
    <w:p w14:paraId="732E3D75"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apply the concept of restoration in your personal relationships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restore in your life through faith and perseverance?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embracing change lead to hope and renewal in challenging situations? </w:t>
      </w:r>
    </w:p>
    <w:p w14:paraId="7FECC155"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D9C2308"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0F538DD0" w14:textId="77777777" w:rsidR="00601310" w:rsidRDefault="00601310" w:rsidP="00601310">
      <w:pPr>
        <w:spacing w:line="247" w:lineRule="auto"/>
        <w:rPr>
          <w:rFonts w:eastAsia="Times New Roman"/>
          <w:b/>
          <w:bCs/>
          <w:kern w:val="0"/>
          <w:sz w:val="21"/>
          <w:szCs w:val="21"/>
        </w:rPr>
      </w:pPr>
    </w:p>
    <w:p w14:paraId="4FF8A9FD" w14:textId="69F8F81E"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Reality of Spiritual Warfare</w:t>
      </w:r>
    </w:p>
    <w:p w14:paraId="119E2BC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faces opposition and plots against him, illustrating the reality of spiritual warfare. "Come, let us make plans against Jeremiah" (Jeremiah 18:18). As believers, we must be aware of the spiritual battles we face and rely on God's strength to stand firm in our faith.</w:t>
      </w:r>
    </w:p>
    <w:p w14:paraId="7C011A3F"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recognize and resist spiritual attacks in your daily life, as seen in Jeremiah 18?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challenges to strengthen your spiritual defenses, according to Jeremiah 18?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remain spiritually vigilant, inspired by Jeremiah 18? </w:t>
      </w:r>
    </w:p>
    <w:p w14:paraId="5158D740"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Justice</w:t>
      </w:r>
    </w:p>
    <w:p w14:paraId="58468F89"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Finally, Jeremiah 18 assures us of God's justice. While the wicked may seem to prosper temporarily, God's justice will ultimately prevail. "But You, O LORD, know all their plots to kill me" (Jeremiah 18:23). We can trust that God sees all and will bring about justice in His perfect timing.</w:t>
      </w:r>
    </w:p>
    <w:p w14:paraId="25FD5A15" w14:textId="77777777" w:rsidR="00601310" w:rsidRPr="001B37DC" w:rsidRDefault="00601310" w:rsidP="00601310">
      <w:pPr>
        <w:spacing w:line="247" w:lineRule="auto"/>
        <w:rPr>
          <w:rFonts w:eastAsia="Times New Roman"/>
          <w:kern w:val="0"/>
          <w:sz w:val="21"/>
          <w:szCs w:val="21"/>
        </w:rPr>
      </w:pPr>
      <w:r w:rsidRPr="00F6333B">
        <w:rPr>
          <w:rFonts w:eastAsia="Times New Roman"/>
          <w:kern w:val="0"/>
          <w:sz w:val="21"/>
          <w:szCs w:val="21"/>
        </w:rPr>
        <w:t>1. How can you trust in God's justice when facing personal or societal injustices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justice from observing His actions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God's justice influence your response to wrongdoing around you?</w:t>
      </w:r>
      <w:r w:rsidRPr="001B37DC">
        <w:br w:type="page"/>
      </w:r>
    </w:p>
    <w:p w14:paraId="03758CE8" w14:textId="77777777" w:rsidR="00601310" w:rsidRPr="00601310" w:rsidRDefault="00601310" w:rsidP="00601310">
      <w:pPr>
        <w:spacing w:line="247" w:lineRule="auto"/>
        <w:jc w:val="center"/>
        <w:outlineLvl w:val="0"/>
        <w:rPr>
          <w:rFonts w:eastAsia="Times New Roman"/>
          <w:b/>
          <w:bCs/>
          <w:kern w:val="36"/>
          <w:sz w:val="32"/>
          <w:szCs w:val="32"/>
        </w:rPr>
      </w:pPr>
      <w:r w:rsidRPr="00601310">
        <w:rPr>
          <w:rFonts w:eastAsia="Times New Roman"/>
          <w:b/>
          <w:bCs/>
          <w:kern w:val="36"/>
          <w:sz w:val="32"/>
          <w:szCs w:val="32"/>
        </w:rPr>
        <w:t>Jeremiah 19 Teaching Points and Bible Study Questions</w:t>
      </w:r>
    </w:p>
    <w:p w14:paraId="4FAB5960" w14:textId="13742228"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Power of Obedience</w:t>
      </w:r>
    </w:p>
    <w:p w14:paraId="7B90A17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In Jeremiah 19, we see the importance of following God's instructions to the letter. God commands Jeremiah to buy a clay jar and take it to the Valley of Ben Hinnom. This act of obedience sets the stage for a powerful message. As it is written, "If you love Me, you will keep My commandments" (John 14:15). Obedience to God is not just about following rules; it's about aligning our lives with His divine purpose.</w:t>
      </w:r>
    </w:p>
    <w:p w14:paraId="768E8FFE"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apply the lessons of obedience from Jeremiah 19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commands is emphasized in Jeremiah 19?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Jeremiah 19 about the consequences of disobedience in your life? </w:t>
      </w:r>
    </w:p>
    <w:p w14:paraId="5636ED98"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Idolatry</w:t>
      </w:r>
    </w:p>
    <w:p w14:paraId="1445D6D5"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chapter highlights the dangers of turning away from God to worship idols. The people of Judah had forsaken Yahweh, leading to dire consequences. "They have forsaken Me and made this a place of foreign gods" (Jeremiah 19:4). This serves as a reminder that placing anything above God in our lives can lead to spiritual ruin.</w:t>
      </w:r>
    </w:p>
    <w:p w14:paraId="564F7175"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recognizing modern idols help you avoid the consequences described in Jeremiah 19?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ensure your priorities align with God's will?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idolatry leads to such severe consequences in our lives today? </w:t>
      </w:r>
    </w:p>
    <w:p w14:paraId="1A52A5F8"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CD987AE"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42DA95D1" w14:textId="77777777" w:rsidR="00601310" w:rsidRDefault="00601310" w:rsidP="00601310">
      <w:pPr>
        <w:spacing w:line="247" w:lineRule="auto"/>
        <w:rPr>
          <w:rFonts w:eastAsia="Times New Roman"/>
          <w:b/>
          <w:bCs/>
          <w:kern w:val="0"/>
          <w:sz w:val="21"/>
          <w:szCs w:val="21"/>
        </w:rPr>
      </w:pPr>
    </w:p>
    <w:p w14:paraId="40C08BAB" w14:textId="3036D6C8"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Importance of Repentance</w:t>
      </w:r>
    </w:p>
    <w:p w14:paraId="35BAE3C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Jeremiah's message in this chapter is a call to repentance. The people are warned of impending disaster if they do not turn back to God. "Repent, then, and turn back, so that your sins may be wiped away" (Acts 3:19). Repentance is not just about feeling sorry; it's about changing direction and returning to God.</w:t>
      </w:r>
    </w:p>
    <w:p w14:paraId="5DC04BA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recognizing our mistakes lead to genuine repentance and transformation in our daily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restoring broken relationships with God and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repentance is a consistent practice in your spiritual journey? </w:t>
      </w:r>
    </w:p>
    <w:p w14:paraId="352294F7"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Symbolism of the Clay Jar</w:t>
      </w:r>
    </w:p>
    <w:p w14:paraId="0AB99F0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 xml:space="preserve">The clay jar in Jeremiah 19 is a powerful symbol of God's sovereignty. Just as the potter shapes the clay, God shapes our lives. "But now, O LORD, </w:t>
      </w:r>
      <w:proofErr w:type="gramStart"/>
      <w:r w:rsidRPr="00F6333B">
        <w:rPr>
          <w:rFonts w:eastAsia="Times New Roman"/>
          <w:kern w:val="0"/>
          <w:sz w:val="21"/>
          <w:szCs w:val="21"/>
        </w:rPr>
        <w:t>You</w:t>
      </w:r>
      <w:proofErr w:type="gramEnd"/>
      <w:r w:rsidRPr="00F6333B">
        <w:rPr>
          <w:rFonts w:eastAsia="Times New Roman"/>
          <w:kern w:val="0"/>
          <w:sz w:val="21"/>
          <w:szCs w:val="21"/>
        </w:rPr>
        <w:t xml:space="preserve"> are our Father; we are the clay, and You are our potter" (Isaiah 64:8). This reminds us that we are in the hands of a loving Creator who knows what is best for us.</w:t>
      </w:r>
    </w:p>
    <w:p w14:paraId="0E16741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the symbolism of the clay jar influence your approach to personal growth and change?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used a clay jar to convey His message to the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clay jar about handling situations that seem beyond repair? </w:t>
      </w:r>
    </w:p>
    <w:p w14:paraId="0F6621D4"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2E31A95"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314E9F9E" w14:textId="77777777" w:rsidR="00601310" w:rsidRDefault="00601310" w:rsidP="00601310">
      <w:pPr>
        <w:spacing w:line="247" w:lineRule="auto"/>
        <w:rPr>
          <w:rFonts w:eastAsia="Times New Roman"/>
          <w:b/>
          <w:bCs/>
          <w:kern w:val="0"/>
          <w:sz w:val="21"/>
          <w:szCs w:val="21"/>
        </w:rPr>
      </w:pPr>
    </w:p>
    <w:p w14:paraId="0E71223A" w14:textId="4D7F8CF0"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Reality of Divine Judgment</w:t>
      </w:r>
    </w:p>
    <w:p w14:paraId="253ACC8F"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19 does not shy away from the reality of God's judgment. The broken jar symbolizes the destruction that will come upon those who persist in sin. "For the wages of sin is death, but the gift of God is eternal life in Christ Jesus our Lord" (Romans 6:23). God's judgment is real, but so is His mercy.</w:t>
      </w:r>
    </w:p>
    <w:p w14:paraId="3316CB5D" w14:textId="77777777" w:rsidR="00601310" w:rsidRDefault="00601310" w:rsidP="00601310">
      <w:pPr>
        <w:spacing w:line="247" w:lineRule="auto"/>
      </w:pPr>
      <w:r w:rsidRPr="00F6333B">
        <w:rPr>
          <w:rFonts w:eastAsia="Times New Roman"/>
          <w:kern w:val="0"/>
          <w:sz w:val="21"/>
          <w:szCs w:val="21"/>
        </w:rPr>
        <w:t>1. How can understanding divine judgment in Jeremiah 19 influence your daily decision-making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divine judgment is essential for personal spiritual growth and accountability?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align your life with God's expectations to avoid judgment?</w:t>
      </w:r>
    </w:p>
    <w:p w14:paraId="6384DE59" w14:textId="664D0071"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Be a Messenger</w:t>
      </w:r>
    </w:p>
    <w:p w14:paraId="7B52EA4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Jeremiah's role as a prophet reminds us of our own calling to share God's truth. Despite the unpopularity of his message, Jeremiah faithfully delivers it. "Go into all the world and preach the gospel to every creature" (Mark 16:15). We are called to be messengers of hope and truth in a world that desperately needs it.</w:t>
      </w:r>
    </w:p>
    <w:p w14:paraId="36F184FF"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effectively deliver difficult messages while maintaining compassion and integrity like Jeremiah?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when sharing challenging truths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being a messenger require courage, and how can you cultivate it in your life? </w:t>
      </w:r>
    </w:p>
    <w:p w14:paraId="52384248"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9FDD004"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1866AB9C" w14:textId="77777777" w:rsidR="00601310" w:rsidRDefault="00601310" w:rsidP="00601310">
      <w:pPr>
        <w:spacing w:line="247" w:lineRule="auto"/>
        <w:rPr>
          <w:rFonts w:eastAsia="Times New Roman"/>
          <w:b/>
          <w:bCs/>
          <w:kern w:val="0"/>
          <w:sz w:val="21"/>
          <w:szCs w:val="21"/>
        </w:rPr>
      </w:pPr>
    </w:p>
    <w:p w14:paraId="6A880C44" w14:textId="2921FFFF"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Assurance of God's Presence</w:t>
      </w:r>
    </w:p>
    <w:p w14:paraId="004B808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Even in the face of opposition, Jeremiah is not alone. God's presence is with him, providing strength and courage. "Do not be afraid, for I am with you" (Isaiah 41:10). This assurance is available to us as well, empowering us to stand firm in our faith.</w:t>
      </w:r>
    </w:p>
    <w:p w14:paraId="6B8F274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recognize and rely on God's presence during challenging situations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is crucial when facing consequences of past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remind yourself of God's constant presence and assurance? </w:t>
      </w:r>
    </w:p>
    <w:p w14:paraId="6DE33712"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Urgency of the Message</w:t>
      </w:r>
    </w:p>
    <w:p w14:paraId="40C4991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message in Jeremiah 19 is urgent. The people are warned of imminent disaster if they do not change their ways. "Today, if you hear His voice, do not harden your hearts" (Hebrews 3:15). There is an urgency in responding to God's call, as tomorrow is not guaranteed.</w:t>
      </w:r>
    </w:p>
    <w:p w14:paraId="5130C77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prioritize sharing urgent messages of faith in your daily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urgency is crucial in delivering God's message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respond promptly to God's call in your life? </w:t>
      </w:r>
    </w:p>
    <w:p w14:paraId="601D1B24"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2AA958E"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7A8CDEF0" w14:textId="77777777" w:rsidR="00601310" w:rsidRDefault="00601310" w:rsidP="00601310">
      <w:pPr>
        <w:spacing w:line="247" w:lineRule="auto"/>
        <w:rPr>
          <w:rFonts w:eastAsia="Times New Roman"/>
          <w:b/>
          <w:bCs/>
          <w:kern w:val="0"/>
          <w:sz w:val="21"/>
          <w:szCs w:val="21"/>
        </w:rPr>
      </w:pPr>
    </w:p>
    <w:p w14:paraId="5760F31A" w14:textId="253843C7"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Hope of Restoration</w:t>
      </w:r>
    </w:p>
    <w:p w14:paraId="3D5B023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Despite the grim warnings, there is always hope for restoration. God's desire is not to destroy but to restore. "For I know the plans I have for you, declares the LORD, plans to prosper you and not to harm you, plans to give you hope and a future" (Jeremiah 29:11). God's ultimate goal is to bring us back into a loving relationship with Him.</w:t>
      </w:r>
    </w:p>
    <w:p w14:paraId="6771B72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find hope in God's promises of restoration during personal challenges or setbacks?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contribute to the restoration of broken relationships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 emphasizes restoration despite the consequences of disobedience? </w:t>
      </w:r>
    </w:p>
    <w:p w14:paraId="108D0B19"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Faithfulness of God</w:t>
      </w:r>
    </w:p>
    <w:p w14:paraId="0DEF781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Finally, Jeremiah 19 reminds us of God's faithfulness. Even when His people are unfaithful, God remains true to His promises. "If we are faithless, He remains faithful, for He cannot deny Himself" (2 Timothy 2:13). This faithfulness is the foundation of our hope and the assurance of our salvation through Jesus Christ.</w:t>
      </w:r>
    </w:p>
    <w:p w14:paraId="36DE615F" w14:textId="77777777" w:rsidR="00601310" w:rsidRPr="001B37DC" w:rsidRDefault="00601310" w:rsidP="00601310">
      <w:pPr>
        <w:spacing w:line="247" w:lineRule="auto"/>
        <w:rPr>
          <w:rFonts w:eastAsia="Times New Roman"/>
          <w:kern w:val="0"/>
          <w:sz w:val="21"/>
          <w:szCs w:val="21"/>
        </w:rPr>
      </w:pPr>
      <w:r w:rsidRPr="00F6333B">
        <w:rPr>
          <w:rFonts w:eastAsia="Times New Roman"/>
          <w:kern w:val="0"/>
          <w:sz w:val="21"/>
          <w:szCs w:val="21"/>
        </w:rPr>
        <w:t>1. How can you trust in God's faithfulness when facing difficult situations like those in Jeremiah 19?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remain faithful to God amidst societal pressures, as seen in Jeremiah 19?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God's faithfulness is crucial when confronting personal or communal challenges today?</w:t>
      </w:r>
      <w:r w:rsidRPr="001B37DC">
        <w:br w:type="page"/>
      </w:r>
    </w:p>
    <w:p w14:paraId="0C4A45A4" w14:textId="77777777" w:rsidR="00601310" w:rsidRPr="00601310" w:rsidRDefault="00601310" w:rsidP="00601310">
      <w:pPr>
        <w:spacing w:line="247" w:lineRule="auto"/>
        <w:jc w:val="center"/>
        <w:outlineLvl w:val="0"/>
        <w:rPr>
          <w:rFonts w:eastAsia="Times New Roman"/>
          <w:b/>
          <w:bCs/>
          <w:kern w:val="36"/>
          <w:sz w:val="32"/>
          <w:szCs w:val="32"/>
        </w:rPr>
      </w:pPr>
      <w:r w:rsidRPr="00601310">
        <w:rPr>
          <w:rFonts w:eastAsia="Times New Roman"/>
          <w:b/>
          <w:bCs/>
          <w:kern w:val="36"/>
          <w:sz w:val="32"/>
          <w:szCs w:val="32"/>
        </w:rPr>
        <w:t>Jeremiah 20 Teaching Points and Bible Study Questions</w:t>
      </w:r>
    </w:p>
    <w:p w14:paraId="185E6D09" w14:textId="09519F7E"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Embrace Honest Communication with God</w:t>
      </w:r>
    </w:p>
    <w:p w14:paraId="7989BE8B"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 xml:space="preserve">Jeremiah 20 teaches us the importance of being open and honest with God about our struggles. Jeremiah himself cried out, "O LORD, </w:t>
      </w:r>
      <w:proofErr w:type="gramStart"/>
      <w:r w:rsidRPr="00F6333B">
        <w:rPr>
          <w:rFonts w:eastAsia="Times New Roman"/>
          <w:kern w:val="0"/>
          <w:sz w:val="21"/>
          <w:szCs w:val="21"/>
        </w:rPr>
        <w:t>You</w:t>
      </w:r>
      <w:proofErr w:type="gramEnd"/>
      <w:r w:rsidRPr="00F6333B">
        <w:rPr>
          <w:rFonts w:eastAsia="Times New Roman"/>
          <w:kern w:val="0"/>
          <w:sz w:val="21"/>
          <w:szCs w:val="21"/>
        </w:rPr>
        <w:t xml:space="preserve"> have deceived me, and I was deceived" (Jeremiah 20:7). This shows us that God values our sincerity and is big enough to handle our doubts and frustrations. When we communicate openly with Him, we invite His guidance and comfort into our lives.</w:t>
      </w:r>
    </w:p>
    <w:p w14:paraId="345FD741"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incorporate honest communication with God into your daily prayer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expressing frustration to God can strengthen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Jeremiah about being transparent with God during difficult times? </w:t>
      </w:r>
    </w:p>
    <w:p w14:paraId="5BD19CB9"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Stand Firm in Your Calling</w:t>
      </w:r>
    </w:p>
    <w:p w14:paraId="1376435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Despite facing intense persecution, Jeremiah remained steadfast in his mission. He declared, "But if I say, 'I will not mention Him or speak any more in His name,' His message becomes a fire burning in my heart" (Jeremiah 20:9). This reminds us to hold fast to our God-given purpose, even when the world seems against us. Our calling is a divine fire that cannot be extinguished.</w:t>
      </w:r>
    </w:p>
    <w:p w14:paraId="3B0159A9"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remain steadfast in your calling when facing opposition or discouragement like Jeremiah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trust God's plan when your calling feels burdensome?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stand firm in your calling despite personal struggles or doubts? </w:t>
      </w:r>
    </w:p>
    <w:p w14:paraId="596E6933"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DACE7E0"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184BEE3F" w14:textId="77777777" w:rsidR="00601310" w:rsidRDefault="00601310" w:rsidP="00601310">
      <w:pPr>
        <w:spacing w:line="247" w:lineRule="auto"/>
        <w:rPr>
          <w:rFonts w:eastAsia="Times New Roman"/>
          <w:b/>
          <w:bCs/>
          <w:kern w:val="0"/>
          <w:sz w:val="21"/>
          <w:szCs w:val="21"/>
        </w:rPr>
      </w:pPr>
    </w:p>
    <w:p w14:paraId="3DD97D10" w14:textId="3D484355"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Expect Opposition</w:t>
      </w:r>
    </w:p>
    <w:p w14:paraId="5B9FB26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faced ridicule and scorn, yet he persevered. "I am ridiculed all day long; everyone mocks me" (Jeremiah 20:7). As followers of Christ, we should anticipate challenges and opposition. However, these trials can strengthen our faith and resolve, drawing us closer to God and His promises.</w:t>
      </w:r>
    </w:p>
    <w:p w14:paraId="188B8F88"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remain steadfast in your faith when facing opposition like Jeremiah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opposition in our spiritual journey, and how can it strengthen us?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prepare for and respond to opposition in your life? </w:t>
      </w:r>
    </w:p>
    <w:p w14:paraId="3D0E08C8"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Deliverance</w:t>
      </w:r>
    </w:p>
    <w:p w14:paraId="5E73B938"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Jeremiah's confidence in God's deliverance is evident when he proclaims, "But the LORD is with me like a mighty warrior" (Jeremiah 20:11). This assurance is a powerful reminder that God is our protector and defender. No matter the circumstances, we can trust that He will deliver us from our adversaries.</w:t>
      </w:r>
    </w:p>
    <w:p w14:paraId="18958E0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maintain trust in God's deliverance during personal trials and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Jeremiah continued to trust God despite facing persecution and doubt?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faith in God's deliverance in difficult situations? </w:t>
      </w:r>
    </w:p>
    <w:p w14:paraId="7027EF93"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45C4D94"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28D26A30" w14:textId="77777777" w:rsidR="00601310" w:rsidRDefault="00601310" w:rsidP="00601310">
      <w:pPr>
        <w:spacing w:line="247" w:lineRule="auto"/>
        <w:rPr>
          <w:rFonts w:eastAsia="Times New Roman"/>
          <w:b/>
          <w:bCs/>
          <w:kern w:val="0"/>
          <w:sz w:val="21"/>
          <w:szCs w:val="21"/>
        </w:rPr>
      </w:pPr>
    </w:p>
    <w:p w14:paraId="3C75B573" w14:textId="6418DC90"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Find Strength in Praise</w:t>
      </w:r>
    </w:p>
    <w:p w14:paraId="0ABEC4A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In the midst of his trials, Jeremiah found solace in praising God: "Sing to the LORD! Praise the LORD!" (Jeremiah 20:13). Praise shifts our focus from our problems to God's greatness, filling us with hope and strength. Let us cultivate a heart of worship, even in difficult times.</w:t>
      </w:r>
    </w:p>
    <w:p w14:paraId="2129A281" w14:textId="77777777" w:rsidR="00601310" w:rsidRDefault="00601310" w:rsidP="00601310">
      <w:pPr>
        <w:spacing w:line="247" w:lineRule="auto"/>
      </w:pPr>
      <w:r w:rsidRPr="00F6333B">
        <w:rPr>
          <w:rFonts w:eastAsia="Times New Roman"/>
          <w:kern w:val="0"/>
          <w:sz w:val="21"/>
          <w:szCs w:val="21"/>
        </w:rPr>
        <w:t>1. How can praising God in difficult times strengthen your faith and resilience like Jeremiah's?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Jeremiah found strength in praising God despite his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incorporate praise into your daily routine to find strength?</w:t>
      </w:r>
    </w:p>
    <w:p w14:paraId="7DFC6F2A" w14:textId="5CA781C1"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Acknowledge Human Weakness</w:t>
      </w:r>
    </w:p>
    <w:p w14:paraId="5841AC05"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Jeremiah's lament, "Cursed be the day I was born!" (Jeremiah 20:14), highlights the reality of human frailty. We all experience moments of weakness and despair. Recognizing our limitations allows us to rely more fully on God's strength and grace, which are made perfect in our weakness.</w:t>
      </w:r>
    </w:p>
    <w:p w14:paraId="6A712F21"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acknowledging your weaknesses lead to a deeper reliance on God's strength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admitting your vulnerabilities to others and to God?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human weakness play a crucial role in personal spiritual growth and resilience? </w:t>
      </w:r>
    </w:p>
    <w:p w14:paraId="5F39271B"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49D77B1"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7391B125" w14:textId="77777777" w:rsidR="00601310" w:rsidRDefault="00601310" w:rsidP="00601310">
      <w:pPr>
        <w:spacing w:line="247" w:lineRule="auto"/>
        <w:rPr>
          <w:rFonts w:eastAsia="Times New Roman"/>
          <w:b/>
          <w:bCs/>
          <w:kern w:val="0"/>
          <w:sz w:val="21"/>
          <w:szCs w:val="21"/>
        </w:rPr>
      </w:pPr>
    </w:p>
    <w:p w14:paraId="1329F3BC" w14:textId="28056F75"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Seek God's Justice</w:t>
      </w:r>
    </w:p>
    <w:p w14:paraId="4B78389B"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Jeremiah's plea for justice, "Let me see Your vengeance upon them" (Jeremiah 20:12), underscores the importance of seeking God's justice rather than taking matters into our own hands. Trusting in His perfect timing and righteousness ensures that justice will prevail according to His will.</w:t>
      </w:r>
    </w:p>
    <w:p w14:paraId="5E206CD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seek God's justice in situations where you feel wronged or misunderstood?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justice through personal trials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trust God's timing for justice rather than seeking revenge? </w:t>
      </w:r>
    </w:p>
    <w:p w14:paraId="1CFB9E51"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Persevere Through Trials</w:t>
      </w:r>
    </w:p>
    <w:p w14:paraId="7BF53DB9"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Jeremiah's endurance through suffering teaches us the value of perseverance. Despite his hardships, he continued to fulfill his prophetic role. This perseverance is a testament to the strength that comes from relying on God, who empowers us to overcome any obstacle.</w:t>
      </w:r>
    </w:p>
    <w:p w14:paraId="0A4DDA2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find strength to persevere when facing ridicule or opposition like Jeremiah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yourself through enduring difficult trials?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maintaining faith is crucial during challenging times? </w:t>
      </w:r>
    </w:p>
    <w:p w14:paraId="0B5EBD3E"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A9D7AA9"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4FD4E3ED" w14:textId="77777777" w:rsidR="00601310" w:rsidRDefault="00601310" w:rsidP="00601310">
      <w:pPr>
        <w:spacing w:line="247" w:lineRule="auto"/>
        <w:rPr>
          <w:rFonts w:eastAsia="Times New Roman"/>
          <w:b/>
          <w:bCs/>
          <w:kern w:val="0"/>
          <w:sz w:val="21"/>
          <w:szCs w:val="21"/>
        </w:rPr>
      </w:pPr>
    </w:p>
    <w:p w14:paraId="67B7761D" w14:textId="2677751F"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Embrace God's Sovereignty</w:t>
      </w:r>
    </w:p>
    <w:p w14:paraId="043B3638"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Jeremiah's journey reminds us of God's sovereignty over our lives. Even when circumstances seem bleak, we can rest in the knowledge that God is in control. His plans are higher than ours, and His purposes will ultimately prevail.</w:t>
      </w:r>
    </w:p>
    <w:p w14:paraId="6E9BA33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embrace God's sovereignty when facing personal challenges like Jeremiah's struggles in Jeremiah 20?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can change your perspective on difficult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God's plan when feeling overwhelmed or discouraged? </w:t>
      </w:r>
    </w:p>
    <w:p w14:paraId="63D22B08"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Find Hope in God's Promises</w:t>
      </w:r>
    </w:p>
    <w:p w14:paraId="10C9C406"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Finally, Jeremiah's story is a testament to the hope found in God's promises. Despite his struggles, Jeremiah clung to the assurance of God's faithfulness. Let us hold onto the promises of Scripture, knowing that they are a source of hope and encouragement in every season of life.</w:t>
      </w:r>
    </w:p>
    <w:p w14:paraId="2771E629" w14:textId="77777777" w:rsidR="00601310" w:rsidRPr="001B37DC" w:rsidRDefault="00601310" w:rsidP="00601310">
      <w:pPr>
        <w:spacing w:line="247" w:lineRule="auto"/>
        <w:rPr>
          <w:rFonts w:eastAsia="Times New Roman"/>
          <w:kern w:val="0"/>
          <w:sz w:val="21"/>
          <w:szCs w:val="21"/>
        </w:rPr>
      </w:pPr>
      <w:r w:rsidRPr="00F6333B">
        <w:rPr>
          <w:rFonts w:eastAsia="Times New Roman"/>
          <w:kern w:val="0"/>
          <w:sz w:val="21"/>
          <w:szCs w:val="21"/>
        </w:rPr>
        <w:t>1. How can you find hope in God's promises during times of personal struggle like Jeremiah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trusting in God's promises despite facing opposition or ridicule?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focusing on God's promises help you persevere through challenging circumstances?</w:t>
      </w:r>
      <w:r w:rsidRPr="001B37DC">
        <w:br w:type="page"/>
      </w:r>
    </w:p>
    <w:p w14:paraId="57976D6A" w14:textId="77777777" w:rsidR="00601310" w:rsidRPr="00601310" w:rsidRDefault="00601310" w:rsidP="00601310">
      <w:pPr>
        <w:spacing w:line="247" w:lineRule="auto"/>
        <w:jc w:val="center"/>
        <w:outlineLvl w:val="0"/>
        <w:rPr>
          <w:rFonts w:eastAsia="Times New Roman"/>
          <w:b/>
          <w:bCs/>
          <w:kern w:val="36"/>
          <w:sz w:val="32"/>
          <w:szCs w:val="32"/>
        </w:rPr>
      </w:pPr>
      <w:r w:rsidRPr="00601310">
        <w:rPr>
          <w:rFonts w:eastAsia="Times New Roman"/>
          <w:b/>
          <w:bCs/>
          <w:kern w:val="36"/>
          <w:sz w:val="32"/>
          <w:szCs w:val="32"/>
        </w:rPr>
        <w:t>Jeremiah 21 Teaching Points and Bible Study Questions</w:t>
      </w:r>
    </w:p>
    <w:p w14:paraId="674D5006" w14:textId="3538E7BF"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Seek God’s Guidance in Times of Trouble</w:t>
      </w:r>
    </w:p>
    <w:p w14:paraId="1C03F23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When King Zedekiah sent messengers to Jeremiah, he was seeking divine intervention in a time of crisis. This reminds us to turn to God first when we face challenges. As Jeremiah 21:2 says, “Please inquire of the LORD for us, since Nebuchadnezzar king of Babylon is waging war against us.” In our own lives, seeking God’s wisdom through prayer and Scripture should be our first response, not our last resort.</w:t>
      </w:r>
    </w:p>
    <w:p w14:paraId="5E6EE68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actively seek God's guidance when facing difficult decisions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turn to God only in times of trouble?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rely on God consistently, not just during crises? </w:t>
      </w:r>
    </w:p>
    <w:p w14:paraId="5F8E2FF1"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Sovereignty Over Nations</w:t>
      </w:r>
    </w:p>
    <w:p w14:paraId="6CD21028"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Jeremiah’s response highlights God’s control over the affairs of nations. In Jeremiah 21:4, God declares, “I will turn back the weapons of war that are in your hands.” This serves as a powerful reminder that no matter how chaotic the world seems, God is in control. Trusting in His sovereignty brings peace amidst uncertainty.</w:t>
      </w:r>
    </w:p>
    <w:p w14:paraId="51C2C60B"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recognizing God's sovereignty over nations influence your response to current global events?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character through His control over nations?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God's sovereignty encourage trust during national or global crises? </w:t>
      </w:r>
    </w:p>
    <w:p w14:paraId="42C2BFDE"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719E042"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196B3A74" w14:textId="77777777" w:rsidR="00601310" w:rsidRDefault="00601310" w:rsidP="00601310">
      <w:pPr>
        <w:spacing w:line="247" w:lineRule="auto"/>
        <w:rPr>
          <w:rFonts w:eastAsia="Times New Roman"/>
          <w:b/>
          <w:bCs/>
          <w:kern w:val="0"/>
          <w:sz w:val="21"/>
          <w:szCs w:val="21"/>
        </w:rPr>
      </w:pPr>
    </w:p>
    <w:p w14:paraId="3834630C" w14:textId="06BCF0B6"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Consequences of Disobedience</w:t>
      </w:r>
    </w:p>
    <w:p w14:paraId="4CC88F09"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chapter underscores the serious consequences of turning away from God. Jeremiah 21:5 states, “I Myself will fight against you with an outstretched hand and a mighty arm.” This is a sobering reminder that disobedience leads to judgment. It encourages us to live in alignment with God’s will, knowing that His ways are always for our good.</w:t>
      </w:r>
    </w:p>
    <w:p w14:paraId="452437A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identify and avoid actions that lead to negative consequences like those in Jeremiah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disobedience often leads to difficult situations, as seen in Jeremiah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Jeremiah 21 to help make better choices in challenging situations? </w:t>
      </w:r>
    </w:p>
    <w:p w14:paraId="19777396"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Repentance</w:t>
      </w:r>
    </w:p>
    <w:p w14:paraId="1699EF4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Even in the face of impending judgment, God’s desire is for His people to turn back to Him. Jeremiah 21:8 offers a choice: “Behold, I set before you the way of life and the way of death.” This echoes the call to repentance found throughout Scripture, urging us to choose life by turning from sin and embracing God’s grace.</w:t>
      </w:r>
    </w:p>
    <w:p w14:paraId="2A7D2999"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recognize and respond to God's call for repentance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personal and communal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genuinely turn away from actions that separate you from God? </w:t>
      </w:r>
    </w:p>
    <w:p w14:paraId="54F87E9E"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0EAB5D2"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224A7AD8" w14:textId="77777777" w:rsidR="00601310" w:rsidRDefault="00601310" w:rsidP="00601310">
      <w:pPr>
        <w:spacing w:line="247" w:lineRule="auto"/>
        <w:rPr>
          <w:rFonts w:eastAsia="Times New Roman"/>
          <w:b/>
          <w:bCs/>
          <w:kern w:val="0"/>
          <w:sz w:val="21"/>
          <w:szCs w:val="21"/>
        </w:rPr>
      </w:pPr>
    </w:p>
    <w:p w14:paraId="1EB18BE8" w14:textId="174DE4AD"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Importance of Justice and Righteousness</w:t>
      </w:r>
    </w:p>
    <w:p w14:paraId="1C50F509"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God’s message through Jeremiah emphasizes the need for justice and righteousness. In Jeremiah 21:12, we read, “Administer justice every morning, and rescue the victim of robbery.” This challenges us to reflect God’s character in our actions, advocating for justice and caring for those in need.</w:t>
      </w:r>
    </w:p>
    <w:p w14:paraId="5073DC90" w14:textId="77777777" w:rsidR="00601310" w:rsidRDefault="00601310" w:rsidP="00601310">
      <w:pPr>
        <w:spacing w:line="247" w:lineRule="auto"/>
      </w:pPr>
      <w:r w:rsidRPr="00F6333B">
        <w:rPr>
          <w:rFonts w:eastAsia="Times New Roman"/>
          <w:kern w:val="0"/>
          <w:sz w:val="21"/>
          <w:szCs w:val="21"/>
        </w:rPr>
        <w:t>1. How can you actively promote justice and righteousness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justice and righteousness are crucial for a thriving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your actions align with principles of justice and righteousness?</w:t>
      </w:r>
    </w:p>
    <w:p w14:paraId="53FE01B5" w14:textId="0FDA9ADD"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God’s Judgment</w:t>
      </w:r>
    </w:p>
    <w:p w14:paraId="529468B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21 vividly portrays the reality of God’s judgment against sin. In verse 14, God declares, “I will punish you according to the fruit of your deeds.” This serves as a reminder that God’s justice is perfect and that we are accountable for our actions. It encourages us to live with integrity and humility.</w:t>
      </w:r>
    </w:p>
    <w:p w14:paraId="22827799"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understanding God's judgment in Jeremiah 21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judgment is essential for personal spiritual growth and accountability?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actions with God's expectations to avoid judgment? </w:t>
      </w:r>
    </w:p>
    <w:p w14:paraId="6AC821C9"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6710D1D"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4099734E" w14:textId="77777777" w:rsidR="00601310" w:rsidRDefault="00601310" w:rsidP="00601310">
      <w:pPr>
        <w:spacing w:line="247" w:lineRule="auto"/>
        <w:rPr>
          <w:rFonts w:eastAsia="Times New Roman"/>
          <w:b/>
          <w:bCs/>
          <w:kern w:val="0"/>
          <w:sz w:val="21"/>
          <w:szCs w:val="21"/>
        </w:rPr>
      </w:pPr>
    </w:p>
    <w:p w14:paraId="0232DBC3" w14:textId="0A10C670"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Hope of Deliverance</w:t>
      </w:r>
    </w:p>
    <w:p w14:paraId="74257DA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Amidst the warnings, there is a glimmer of hope. God’s ultimate desire is to deliver and restore His people. Jeremiah 21:9 offers a way of escape: “Whoever goes out and surrenders to the Chaldeans who besiege you will live.” This points to the hope we have in Christ, who offers us deliverance from sin and death.</w:t>
      </w:r>
    </w:p>
    <w:p w14:paraId="5D51C01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find hope in difficult situations, as seen in Jeremiah 21's message of deliverance?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for when facing challenges, and how does Jeremiah 21 inspire that hope?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plan for deliverance matter in your personal struggles today? </w:t>
      </w:r>
    </w:p>
    <w:p w14:paraId="24431616"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God’s Word</w:t>
      </w:r>
    </w:p>
    <w:p w14:paraId="3CB31AC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Jeremiah’s message demonstrates the power and authority of God’s Word. Despite the dire circumstances, God’s Word remains true and unchanging. This encourages us to hold fast to Scripture, allowing it to guide and transform our lives, as it is “living and active” (Hebrews 4:12).</w:t>
      </w:r>
    </w:p>
    <w:p w14:paraId="3E16A3B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apply God's warnings in Jeremiah 21 to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in Jeremiah 21 emphasizes consequences, and how does this impact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Jeremiah 21 about trusting God's word during challenging situations in your life? </w:t>
      </w:r>
    </w:p>
    <w:p w14:paraId="668E6082"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A318402"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68C8F90F" w14:textId="77777777" w:rsidR="00601310" w:rsidRDefault="00601310" w:rsidP="00601310">
      <w:pPr>
        <w:spacing w:line="247" w:lineRule="auto"/>
        <w:rPr>
          <w:rFonts w:eastAsia="Times New Roman"/>
          <w:b/>
          <w:bCs/>
          <w:kern w:val="0"/>
          <w:sz w:val="21"/>
          <w:szCs w:val="21"/>
        </w:rPr>
      </w:pPr>
    </w:p>
    <w:p w14:paraId="0592E359" w14:textId="28A1F88D"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Necessity of Faithful Leadership</w:t>
      </w:r>
    </w:p>
    <w:p w14:paraId="6F286E39"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chapter highlights the failure of Judah’s leaders to guide the people in righteousness. This underscores the importance of faithful leadership in our communities and churches. Leaders are called to shepherd God’s people with wisdom and integrity, reflecting Christ’s example.</w:t>
      </w:r>
    </w:p>
    <w:p w14:paraId="7D1976F1"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ensure your leadership decisions align with faithfulness and integrity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faithful leadership is crucial during times of crisis and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cultivate trust and accountability in your leadership role? </w:t>
      </w:r>
    </w:p>
    <w:p w14:paraId="54F4EDAA"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Presence</w:t>
      </w:r>
    </w:p>
    <w:p w14:paraId="534E852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Finally, Jeremiah 21 reminds us that God is with us, even in the midst of trials. While the message was one of judgment, God’s presence was evident. This assures us that no matter what we face, God is with us, offering His strength and comfort. As He promises in Isaiah 41:10, “Do not fear, for I am with you.”</w:t>
      </w:r>
    </w:p>
    <w:p w14:paraId="0657D0D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These lessons from Jeremiah 21 encourage us to live faithfully, seek God’s guidance, and trust in His sovereign plan. May they inspire you to walk closely with the Lord, knowing that His Word is a lamp to our feet and a light to our path (Psalm 119:105).</w:t>
      </w:r>
    </w:p>
    <w:p w14:paraId="71F37223" w14:textId="77777777" w:rsidR="00601310" w:rsidRPr="001B37DC" w:rsidRDefault="00601310" w:rsidP="00601310">
      <w:pPr>
        <w:spacing w:line="247" w:lineRule="auto"/>
        <w:rPr>
          <w:rFonts w:eastAsia="Times New Roman"/>
          <w:kern w:val="0"/>
          <w:sz w:val="21"/>
          <w:szCs w:val="21"/>
        </w:rPr>
      </w:pPr>
      <w:r w:rsidRPr="00F6333B">
        <w:rPr>
          <w:rFonts w:eastAsia="Times New Roman"/>
          <w:kern w:val="0"/>
          <w:sz w:val="21"/>
          <w:szCs w:val="21"/>
        </w:rPr>
        <w:t>1. How can you seek assurance of God's presence during challenging times like those in Jeremiah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is crucial when facing difficult decisions, as seen in Jeremiah 21?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feel God's presence in your daily life, inspired by Jeremiah 21?</w:t>
      </w:r>
      <w:r w:rsidRPr="001B37DC">
        <w:br w:type="page"/>
      </w:r>
    </w:p>
    <w:p w14:paraId="236EA519" w14:textId="77777777" w:rsidR="00601310" w:rsidRPr="00601310" w:rsidRDefault="00601310" w:rsidP="00601310">
      <w:pPr>
        <w:spacing w:line="247" w:lineRule="auto"/>
        <w:jc w:val="center"/>
        <w:outlineLvl w:val="0"/>
        <w:rPr>
          <w:rFonts w:eastAsia="Times New Roman"/>
          <w:b/>
          <w:bCs/>
          <w:kern w:val="36"/>
          <w:sz w:val="32"/>
          <w:szCs w:val="32"/>
        </w:rPr>
      </w:pPr>
      <w:r w:rsidRPr="00601310">
        <w:rPr>
          <w:rFonts w:eastAsia="Times New Roman"/>
          <w:b/>
          <w:bCs/>
          <w:kern w:val="36"/>
          <w:sz w:val="32"/>
          <w:szCs w:val="32"/>
        </w:rPr>
        <w:t>Jeremiah 22 Teaching Points and Bible Study Questions</w:t>
      </w:r>
    </w:p>
    <w:p w14:paraId="66C077A3" w14:textId="0107AB5D"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Call for Justice and Righteousness</w:t>
      </w:r>
    </w:p>
    <w:p w14:paraId="00BA93F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22 opens with a powerful call to action: "Administer justice and righteousness. Rescue the victim of robbery from the hand of his oppressor" (Jeremiah 22:3). This is a timeless reminder that our faith should be active, not passive. We are called to be the hands and feet of Christ, standing up for those who cannot stand up for themselves. In a world that often turns a blind eye to injustice, we are encouraged to be the light that shines in the darkness.</w:t>
      </w:r>
    </w:p>
    <w:p w14:paraId="10CB25D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actively promote justice and righteousness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justice and righteousness in leadership?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fairness in your daily interactions? </w:t>
      </w:r>
    </w:p>
    <w:p w14:paraId="5C77DBBC"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Disobedience</w:t>
      </w:r>
    </w:p>
    <w:p w14:paraId="7D35A1D5"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chapter warns of the consequences of ignoring God's commands: "But if you do not obey these commands, then I swear by Myself, declares the LORD, that this palace will become a ruin" (Jeremiah 22:5). This serves as a sobering reminder that our actions have consequences. Just as a loving parent disciplines their child, God disciplines us to guide us back to the right path. It's a call to examine our lives and ensure we are living in alignment with His will.</w:t>
      </w:r>
    </w:p>
    <w:p w14:paraId="0D8E6B8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identify and avoid behaviors that lead to negative consequences like those in Jeremiah 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disobedience often leads to personal and communal downfall, as seen in Jeremiah 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Jeremiah 22 to encourage obedience in your daily life choices? </w:t>
      </w:r>
    </w:p>
    <w:p w14:paraId="76BE648D"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D7EE677"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4A76A103" w14:textId="77777777" w:rsidR="00601310" w:rsidRDefault="00601310" w:rsidP="00601310">
      <w:pPr>
        <w:spacing w:line="247" w:lineRule="auto"/>
        <w:rPr>
          <w:rFonts w:eastAsia="Times New Roman"/>
          <w:b/>
          <w:bCs/>
          <w:kern w:val="0"/>
          <w:sz w:val="23"/>
          <w:szCs w:val="23"/>
        </w:rPr>
      </w:pPr>
    </w:p>
    <w:p w14:paraId="2BBF08E9" w14:textId="385C5D5E"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Importance of Humility</w:t>
      </w:r>
    </w:p>
    <w:p w14:paraId="5AC58C5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22:15-16 highlights the importance of humility: "Does it make you a king to excel in cedar? Did not your father eat and drink and administer justice and righteousness? Then it went well with him." This passage reminds us that true greatness is not found in material wealth or status, but in living a life of humility and service. Jesus Himself modeled this by washing the feet of His disciples, teaching us that the greatest among us should be the servant of all.</w:t>
      </w:r>
    </w:p>
    <w:p w14:paraId="67A5BA3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practicing humility in leadership impact your community and relationships, as seen in Jeremiah 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emphasized in Jeremiah 22, and how can it guide your daily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humility guides your decisions, reflecting the lessons from Jeremiah 22? </w:t>
      </w:r>
    </w:p>
    <w:p w14:paraId="5BE51323"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Futility of Pride</w:t>
      </w:r>
    </w:p>
    <w:p w14:paraId="7E1C1308"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Pride is a recurring theme in Jeremiah 22, where the downfall of leaders is linked to their arrogance. "I will hurl you and the mother who gave you birth into another land, where neither of you were born, and there you both will die" (Jeremiah 22:26). Pride blinds us to our need for God and leads us away from His blessings. By recognizing our dependence on Him, we open ourselves to His guidance and grace.</w:t>
      </w:r>
    </w:p>
    <w:p w14:paraId="16131AA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recognizing the futility of pride change your approach to leadership and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often leads to downfall, and how can humility prevent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avoid pride in your daily interactions and relationships? </w:t>
      </w:r>
    </w:p>
    <w:p w14:paraId="115D3782"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CC1EA2C"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45397787" w14:textId="77777777" w:rsidR="00601310" w:rsidRDefault="00601310" w:rsidP="00601310">
      <w:pPr>
        <w:spacing w:line="247" w:lineRule="auto"/>
        <w:rPr>
          <w:rFonts w:eastAsia="Times New Roman"/>
          <w:b/>
          <w:bCs/>
          <w:kern w:val="0"/>
          <w:sz w:val="21"/>
          <w:szCs w:val="21"/>
        </w:rPr>
      </w:pPr>
    </w:p>
    <w:p w14:paraId="75F19516" w14:textId="7641612A"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Value of Integrity</w:t>
      </w:r>
    </w:p>
    <w:p w14:paraId="4FF15DD5"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Integrity is a cornerstone of a life that honors God. Jeremiah 22:13 warns against building a life on deceit: "Woe to him who builds his house by unrighteousness and his upper rooms by injustice." Living with integrity means being honest and upright in all our dealings, reflecting the character of Christ. It is through integrity that we build a foundation that withstands the storms of life.</w:t>
      </w:r>
    </w:p>
    <w:p w14:paraId="4D425FEB" w14:textId="77777777" w:rsidR="00601310" w:rsidRDefault="00601310" w:rsidP="00601310">
      <w:pPr>
        <w:spacing w:line="247" w:lineRule="auto"/>
      </w:pPr>
      <w:r w:rsidRPr="00F6333B">
        <w:rPr>
          <w:rFonts w:eastAsia="Times New Roman"/>
          <w:kern w:val="0"/>
          <w:sz w:val="21"/>
          <w:szCs w:val="21"/>
        </w:rPr>
        <w:t>1. How can you demonstrate integrity in your daily decisions, inspired by Jeremiah 22's call for justice?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integrity is crucial for leadership, as highlighted in Jeremiah 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uphold integrity in challenging situations, based on Jeremiah 22?</w:t>
      </w:r>
    </w:p>
    <w:p w14:paraId="7BF22749" w14:textId="2912B1F9"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Leadership</w:t>
      </w:r>
    </w:p>
    <w:p w14:paraId="13DA07F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Leadership is a responsibility, not a privilege. Jeremiah 22:4 emphasizes the impact of righteous leadership: "For if you will indeed carry out these commands, then kings who sit on David’s throne will enter through the gates of this palace riding on chariots and horses, accompanied by their officials and their people." Leaders are called to serve with justice and compassion, setting an example for others to follow. Whether in our homes, workplaces, or communities, we are all leaders in some capacity.</w:t>
      </w:r>
    </w:p>
    <w:p w14:paraId="2E6F7C19"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leaders today ensure justice and righteousness in their communities, as emphasized in Jeremiah 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holds leaders accountable for the welfare of the vulnerable in Jeremiah 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modern leaders learn from the consequences faced by leaders in Jeremiah 22? </w:t>
      </w:r>
    </w:p>
    <w:p w14:paraId="28FA45A9"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D10CC9F"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41703E7A" w14:textId="77777777" w:rsidR="00601310" w:rsidRDefault="00601310" w:rsidP="00601310">
      <w:pPr>
        <w:spacing w:line="247" w:lineRule="auto"/>
        <w:rPr>
          <w:rFonts w:eastAsia="Times New Roman"/>
          <w:b/>
          <w:bCs/>
          <w:kern w:val="0"/>
          <w:sz w:val="21"/>
          <w:szCs w:val="21"/>
        </w:rPr>
      </w:pPr>
    </w:p>
    <w:p w14:paraId="05F892DE" w14:textId="5886AB8E"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Power of Repentance</w:t>
      </w:r>
    </w:p>
    <w:p w14:paraId="2C27029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Repentance is a recurring theme in Scripture, and Jeremiah 22 is no exception. The chapter calls for a return to God’s ways, offering hope for restoration. "But if you do not obey these commands, then I swear by Myself, declares the LORD, that this palace will become a ruin" (Jeremiah 22:5). Repentance is not just about feeling sorry; it’s about turning away from sin and towards God, allowing His grace to transform us.</w:t>
      </w:r>
    </w:p>
    <w:p w14:paraId="6F9A9685"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apply the power of repentance to transform unjust practices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genuine repentance is crucial for personal and societal renewal?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repentance leads to lasting change in your life? </w:t>
      </w:r>
    </w:p>
    <w:p w14:paraId="188D5358"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Warning Against False Security</w:t>
      </w:r>
    </w:p>
    <w:p w14:paraId="00C32785"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22:21 warns against placing our security in anything other than God: "I warned you when you felt secure, but you said, ‘I will not listen!’" This is a reminder that worldly security is fleeting. True security is found in a relationship with God, who is our refuge and strength. By trusting in Him, we find peace that surpasses all understanding.</w:t>
      </w:r>
    </w:p>
    <w:p w14:paraId="59CFD6E8"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identify and avoid false security in your daily life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rely on false security instead of seeking true guidance?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security is rooted in genuine faith and truth? </w:t>
      </w:r>
    </w:p>
    <w:p w14:paraId="15B3DA4D"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6AEE319"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18A75EE0" w14:textId="77777777" w:rsidR="00601310" w:rsidRDefault="00601310" w:rsidP="00601310">
      <w:pPr>
        <w:spacing w:line="247" w:lineRule="auto"/>
        <w:rPr>
          <w:rFonts w:eastAsia="Times New Roman"/>
          <w:b/>
          <w:bCs/>
          <w:kern w:val="0"/>
          <w:sz w:val="21"/>
          <w:szCs w:val="21"/>
        </w:rPr>
      </w:pPr>
    </w:p>
    <w:p w14:paraId="157467F7" w14:textId="7E4ADA58"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Promise of Hope</w:t>
      </w:r>
    </w:p>
    <w:p w14:paraId="2DC519F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Even amidst warnings, Jeremiah 22 offers a glimmer of hope. God’s desire is always for restoration and redemption. "For I will surely save you, and you will not fall by the sword" (Jeremiah 22:7). This promise of hope is fulfilled in Jesus Christ, who offers salvation to all who believe. No matter how far we have strayed, God’s arms are always open to welcome us back.</w:t>
      </w:r>
    </w:p>
    <w:p w14:paraId="7D81EB26"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find hope in God's promises during challenging times, as seen in Jeremiah 22?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by trusting in God's future plans?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focusing on hope influence your daily decisions and interactions with others? </w:t>
      </w:r>
    </w:p>
    <w:p w14:paraId="7C270983"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Eternal Reign of the True King</w:t>
      </w:r>
    </w:p>
    <w:p w14:paraId="00A4D869"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Finally, Jeremiah 22 points us to the ultimate King, Jesus Christ. Earthly kings may fail, but Christ’s reign is eternal. "For thus says the LORD: Write this man down as childless, a man who will not prosper in his days" (Jeremiah 22:30). This foreshadows the coming of a King whose kingdom will never end. In Christ, we find the fulfillment of all God’s promises and the assurance of eternal life.</w:t>
      </w:r>
    </w:p>
    <w:p w14:paraId="4F0EE453" w14:textId="77777777" w:rsidR="00601310" w:rsidRPr="001B37DC" w:rsidRDefault="00601310" w:rsidP="00601310">
      <w:pPr>
        <w:spacing w:line="247" w:lineRule="auto"/>
        <w:rPr>
          <w:rFonts w:eastAsia="Times New Roman"/>
          <w:kern w:val="0"/>
          <w:sz w:val="21"/>
          <w:szCs w:val="21"/>
        </w:rPr>
      </w:pPr>
      <w:r w:rsidRPr="00F6333B">
        <w:rPr>
          <w:rFonts w:eastAsia="Times New Roman"/>
          <w:kern w:val="0"/>
          <w:sz w:val="21"/>
          <w:szCs w:val="21"/>
        </w:rPr>
        <w:t>1. How can you apply the principles of justice and righteousness in your daily leadership roles?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eternal reign of a true king offers hope in times of injustice?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align your actions with the values of a just and eternal kingdom?</w:t>
      </w:r>
      <w:r w:rsidRPr="001B37DC">
        <w:br w:type="page"/>
      </w:r>
    </w:p>
    <w:p w14:paraId="095A1621" w14:textId="77777777" w:rsidR="00601310" w:rsidRPr="00601310" w:rsidRDefault="00601310" w:rsidP="00601310">
      <w:pPr>
        <w:spacing w:line="247" w:lineRule="auto"/>
        <w:jc w:val="center"/>
        <w:outlineLvl w:val="0"/>
        <w:rPr>
          <w:rFonts w:eastAsia="Times New Roman"/>
          <w:b/>
          <w:bCs/>
          <w:kern w:val="36"/>
          <w:sz w:val="32"/>
          <w:szCs w:val="32"/>
        </w:rPr>
      </w:pPr>
      <w:r w:rsidRPr="00601310">
        <w:rPr>
          <w:rFonts w:eastAsia="Times New Roman"/>
          <w:b/>
          <w:bCs/>
          <w:kern w:val="36"/>
          <w:sz w:val="32"/>
          <w:szCs w:val="32"/>
        </w:rPr>
        <w:t>Jeremiah 23 Teaching Points and Bible Study Questions</w:t>
      </w:r>
    </w:p>
    <w:p w14:paraId="600FA3FD" w14:textId="67EF896B"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Importance of True Leadership</w:t>
      </w:r>
    </w:p>
    <w:p w14:paraId="5312FCFF"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In Jeremiah 23, God speaks against the shepherds who are leading His people astray. This chapter reminds us of the critical role of leadership in guiding others toward truth. As it says, "Woe to the shepherds who destroy and scatter the sheep of My pasture!" (Jeremiah 23:1). True leaders are called to nurture and protect, not to mislead or harm. This is a call to seek leaders who are grounded in Scripture and to strive to be such leaders ourselves.</w:t>
      </w:r>
    </w:p>
    <w:p w14:paraId="1A80A58B"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identify and support true leaders in your community today, as described in Jeremiah 23?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true leadership is crucial for spiritual growth and community well-being?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leadership aligns with the principles in Jeremiah 23? </w:t>
      </w:r>
    </w:p>
    <w:p w14:paraId="545B9658"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Promise of Restoration</w:t>
      </w:r>
    </w:p>
    <w:p w14:paraId="58A3876F"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Despite the failures of human leaders, God promises to gather His people and restore them. "I will gather the remnant of My flock out of all the lands to which I have banished them, and I will return them to their pasture, where they will be fruitful and multiply" (Jeremiah 23:3). This is a powerful reminder that God is always working to bring us back to Him, no matter how far we may have strayed.</w:t>
      </w:r>
    </w:p>
    <w:p w14:paraId="148F8285"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apply God's promise of restoration to a current challenge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restored in your community through God's guidance?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promise of restoration impact your daily decisions? </w:t>
      </w:r>
    </w:p>
    <w:p w14:paraId="6D91276D"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7625F2C"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2EEF7085" w14:textId="77777777" w:rsidR="00601310" w:rsidRDefault="00601310" w:rsidP="00601310">
      <w:pPr>
        <w:spacing w:line="247" w:lineRule="auto"/>
        <w:rPr>
          <w:rFonts w:eastAsia="Times New Roman"/>
          <w:b/>
          <w:bCs/>
          <w:kern w:val="0"/>
          <w:sz w:val="21"/>
          <w:szCs w:val="21"/>
        </w:rPr>
      </w:pPr>
    </w:p>
    <w:p w14:paraId="608EEFF2" w14:textId="33E9E47D"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Righteous Branch</w:t>
      </w:r>
    </w:p>
    <w:p w14:paraId="669809A1"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23 introduces the prophecy of the Righteous Branch, a clear reference to Jesus Christ. "Behold, the days are coming, declares the LORD, when I will raise up for David a righteous Branch, and He will reign wisely as King and will administer justice and righteousness in the land" (Jeremiah 23:5). This prophecy assures us of the coming of a perfect leader who embodies justice and righteousness, offering hope and salvation.</w:t>
      </w:r>
    </w:p>
    <w:p w14:paraId="71B642D9"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embody the qualities of the Righteous Branch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the Righteous Branch about leadership and justice?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the Righteous Branch influence your decisions and actions in challenging situations? </w:t>
      </w:r>
    </w:p>
    <w:p w14:paraId="782F651B"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Name of the Lord Our Righteousness</w:t>
      </w:r>
    </w:p>
    <w:p w14:paraId="4D46BAC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In verse 6, we learn that the name of this Righteous Branch will be "The LORD Our Righteousness" (Jeremiah 23:6). This highlights the profound truth that our righteousness comes not from ourselves but from God. It is a reminder to rely on His grace and not our own efforts for salvation.</w:t>
      </w:r>
    </w:p>
    <w:p w14:paraId="2D77B1B8"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embody "The Lord Our Righteousness"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righteousness impacts your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reflect God's righteousness in challenging situations? </w:t>
      </w:r>
    </w:p>
    <w:p w14:paraId="7FF08F84"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01396D2"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061B885F" w14:textId="77777777" w:rsidR="00601310" w:rsidRDefault="00601310" w:rsidP="00601310">
      <w:pPr>
        <w:spacing w:line="247" w:lineRule="auto"/>
        <w:rPr>
          <w:rFonts w:eastAsia="Times New Roman"/>
          <w:b/>
          <w:bCs/>
          <w:kern w:val="0"/>
          <w:sz w:val="21"/>
          <w:szCs w:val="21"/>
        </w:rPr>
      </w:pPr>
    </w:p>
    <w:p w14:paraId="63E9A261" w14:textId="5A8D9F0C"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Danger of False Prophets</w:t>
      </w:r>
    </w:p>
    <w:p w14:paraId="15074878"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23 warns against false prophets who speak lies in God’s name. "Do not listen to the words of the prophets who prophesy to you. They are filling you with false hopes. They speak visions from their own minds, not from the mouth of the LORD" (Jeremiah 23:16). This is a call to discernment, urging us to test everything against Scripture and to be wary of teachings that deviate from God’s Word.</w:t>
      </w:r>
    </w:p>
    <w:p w14:paraId="7146AFD6" w14:textId="77777777" w:rsidR="00601310" w:rsidRDefault="00601310" w:rsidP="00601310">
      <w:pPr>
        <w:spacing w:line="247" w:lineRule="auto"/>
      </w:pPr>
      <w:r w:rsidRPr="00F6333B">
        <w:rPr>
          <w:rFonts w:eastAsia="Times New Roman"/>
          <w:kern w:val="0"/>
          <w:sz w:val="21"/>
          <w:szCs w:val="21"/>
        </w:rPr>
        <w:t>1. How can you discern between true and false teachings in today's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are drawn to false prophets despite clear warnings?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your faith is grounded in truth?</w:t>
      </w:r>
    </w:p>
    <w:p w14:paraId="205624F6" w14:textId="53F175F2"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Word is Like Fire</w:t>
      </w:r>
    </w:p>
    <w:p w14:paraId="23D4ABD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chapter vividly describes God’s Word as a powerful force: "Is not My word like fire, declares the LORD, and like a hammer that smashes a rock?" (Jeremiah 23:29). This metaphor emphasizes the transformative and purifying power of Scripture. It challenges us to let God’s Word refine us and break down the barriers in our hearts.</w:t>
      </w:r>
    </w:p>
    <w:p w14:paraId="30D0181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let God's Word refine and purify your daily thoughts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is compared to fire in transforming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God's Word ignites passion and purpose in your community? </w:t>
      </w:r>
    </w:p>
    <w:p w14:paraId="5730FEA1"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948352E"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0EB72B0D" w14:textId="77777777" w:rsidR="00601310" w:rsidRDefault="00601310" w:rsidP="00601310">
      <w:pPr>
        <w:spacing w:line="247" w:lineRule="auto"/>
        <w:rPr>
          <w:rFonts w:eastAsia="Times New Roman"/>
          <w:b/>
          <w:bCs/>
          <w:kern w:val="0"/>
          <w:sz w:val="21"/>
          <w:szCs w:val="21"/>
        </w:rPr>
      </w:pPr>
    </w:p>
    <w:p w14:paraId="3A39EA4D" w14:textId="022CE0C2"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Accountability for Words</w:t>
      </w:r>
    </w:p>
    <w:p w14:paraId="5ADE56A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23 underscores the responsibility that comes with speaking in God’s name. "Therefore, behold, I am against the prophets, declares the LORD, who steal My words from each other" (Jeremiah 23:30). This serves as a reminder to speak truthfully and to ensure that our words align with God’s truth, recognizing the weight they carry.</w:t>
      </w:r>
    </w:p>
    <w:p w14:paraId="1EB0085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ensure your words align with truth and integrity in daily conversations?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accountability for words is crucial in leadership roles?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misleading others with your words? </w:t>
      </w:r>
    </w:p>
    <w:p w14:paraId="623D7F45"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Omnipresence</w:t>
      </w:r>
    </w:p>
    <w:p w14:paraId="6C486FB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chapter affirms God’s omnipresence, reminding us that nothing is hidden from Him. "Can a man hide in secret places where I cannot see him? declares the LORD. Do I not fill the heavens and the earth?" (Jeremiah 23:24). This truth reassures us that God is always with us, providing comfort and guidance in every situation.</w:t>
      </w:r>
    </w:p>
    <w:p w14:paraId="31F22CF9"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recognizing God's omnipresence influence your daily decision-making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omnipresence can bring comfort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constant presence in your life? </w:t>
      </w:r>
    </w:p>
    <w:p w14:paraId="7A66B504"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DC9A880"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24FBB7E7" w14:textId="77777777" w:rsidR="00601310" w:rsidRDefault="00601310" w:rsidP="00601310">
      <w:pPr>
        <w:spacing w:line="247" w:lineRule="auto"/>
        <w:rPr>
          <w:rFonts w:eastAsia="Times New Roman"/>
          <w:b/>
          <w:bCs/>
          <w:kern w:val="0"/>
          <w:sz w:val="21"/>
          <w:szCs w:val="21"/>
        </w:rPr>
      </w:pPr>
    </w:p>
    <w:p w14:paraId="32B42B8B" w14:textId="6C521BA7"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Futility of Human Wisdom</w:t>
      </w:r>
    </w:p>
    <w:p w14:paraId="44F73A3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23 highlights the futility of relying on human wisdom over divine revelation. "They speak visions from their own minds, not from the mouth of the LORD" (Jeremiah 23:16). This encourages us to prioritize God’s wisdom over our own understanding, seeking His guidance in all things.</w:t>
      </w:r>
    </w:p>
    <w:p w14:paraId="5B81AEE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discern between human wisdom and divine guidance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relying solely on human wisdom can lead to misguided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God's wisdom over your own understanding? </w:t>
      </w:r>
    </w:p>
    <w:p w14:paraId="191F4948"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Justice</w:t>
      </w:r>
    </w:p>
    <w:p w14:paraId="604B0A9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Finally, Jeremiah 23 assures us of God’s ultimate justice. "I will bring disaster on them—the year of their punishment, declares the LORD" (Jeremiah 23:12). This is a reminder that God will hold accountable those who lead others astray, and it reassures us that His justice will prevail in the end. It encourages us to trust in His timing and righteousness.</w:t>
      </w:r>
    </w:p>
    <w:p w14:paraId="39E184D1" w14:textId="77777777" w:rsidR="00601310" w:rsidRPr="001B37DC" w:rsidRDefault="00601310" w:rsidP="00601310">
      <w:pPr>
        <w:spacing w:line="247" w:lineRule="auto"/>
        <w:rPr>
          <w:rFonts w:eastAsia="Times New Roman"/>
          <w:kern w:val="0"/>
          <w:sz w:val="21"/>
          <w:szCs w:val="21"/>
        </w:rPr>
      </w:pPr>
      <w:r w:rsidRPr="00F6333B">
        <w:rPr>
          <w:rFonts w:eastAsia="Times New Roman"/>
          <w:kern w:val="0"/>
          <w:sz w:val="21"/>
          <w:szCs w:val="21"/>
        </w:rPr>
        <w:t>1. How can you trust in God's justice when facing unfair situations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when God's justice prevails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believing in God's justice influence your actions towards others?</w:t>
      </w:r>
      <w:r w:rsidRPr="001B37DC">
        <w:br w:type="page"/>
      </w:r>
    </w:p>
    <w:p w14:paraId="1BB1107B" w14:textId="77777777" w:rsidR="00601310" w:rsidRPr="00601310" w:rsidRDefault="00601310" w:rsidP="00601310">
      <w:pPr>
        <w:spacing w:line="247" w:lineRule="auto"/>
        <w:jc w:val="center"/>
        <w:outlineLvl w:val="0"/>
        <w:rPr>
          <w:rFonts w:eastAsia="Times New Roman"/>
          <w:b/>
          <w:bCs/>
          <w:kern w:val="36"/>
          <w:sz w:val="32"/>
          <w:szCs w:val="32"/>
        </w:rPr>
      </w:pPr>
      <w:r w:rsidRPr="00601310">
        <w:rPr>
          <w:rFonts w:eastAsia="Times New Roman"/>
          <w:b/>
          <w:bCs/>
          <w:kern w:val="36"/>
          <w:sz w:val="32"/>
          <w:szCs w:val="32"/>
        </w:rPr>
        <w:t>Jeremiah 24 Teaching Points and Bible Study Questions</w:t>
      </w:r>
    </w:p>
    <w:p w14:paraId="72D20E41" w14:textId="67CAD17D"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Power of Divine Vision</w:t>
      </w:r>
    </w:p>
    <w:p w14:paraId="7F79D011"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In Jeremiah 24, we see a vivid vision given to the prophet Jeremiah: two baskets of figs, one good and one bad. This imagery reminds us that God communicates in powerful ways, often using symbols to convey deeper truths. As it is written, "The LORD showed me, and there were two baskets of figs set before the temple of the LORD" (Jeremiah 24:1). This teaches us to be attentive to how God might be speaking to us in our own lives, using everyday situations to reveal His will.</w:t>
      </w:r>
    </w:p>
    <w:p w14:paraId="7F30112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apply God's vision for your life when facing difficult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divine vision is crucial for understanding your purpose and direction?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daily actions with God's vision for you? </w:t>
      </w:r>
    </w:p>
    <w:p w14:paraId="720E5A62"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Spiritual Discernment</w:t>
      </w:r>
    </w:p>
    <w:p w14:paraId="2BAE466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good figs represent those who are faithful and obedient to God, while the bad figs symbolize those who have turned away. This distinction calls us to develop spiritual discernment, to recognize what is pleasing to God and what is not. As we read, "Like these good figs, so will I regard as good the exiles from Judah" (Jeremiah 24:5). We are encouraged to seek wisdom and understanding through prayer and study of Scripture.</w:t>
      </w:r>
    </w:p>
    <w:p w14:paraId="57CEDCE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develop spiritual discernment to distinguish between good and bad influences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spiritual discernment is crucial for making wise decisions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enhance your ability to discern God's will daily? </w:t>
      </w:r>
    </w:p>
    <w:p w14:paraId="5004B9BD"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EFDE51D"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75FB68E3" w14:textId="77777777" w:rsidR="00601310" w:rsidRDefault="00601310" w:rsidP="00601310">
      <w:pPr>
        <w:spacing w:line="247" w:lineRule="auto"/>
        <w:rPr>
          <w:rFonts w:eastAsia="Times New Roman"/>
          <w:b/>
          <w:bCs/>
          <w:kern w:val="0"/>
          <w:sz w:val="21"/>
          <w:szCs w:val="21"/>
        </w:rPr>
      </w:pPr>
    </w:p>
    <w:p w14:paraId="35FDE981" w14:textId="1D4B8A0A"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God’s Sovereign Plan</w:t>
      </w:r>
    </w:p>
    <w:p w14:paraId="68F3D44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24 highlights God's sovereignty and His ability to work through all circumstances. Even in exile, God promises to bring His people back and restore them. "I will set My eyes upon them for good, and I will bring them back to this land" (Jeremiah 24:6). This reassures us that no matter our situation, God is in control and has a plan for our lives.</w:t>
      </w:r>
    </w:p>
    <w:p w14:paraId="6D24710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trust God's sovereign plan when facing difficult circumstances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purpose through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 allows both good and bad experiences in His sovereign plan? </w:t>
      </w:r>
    </w:p>
    <w:p w14:paraId="2A10F854"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Restoration</w:t>
      </w:r>
    </w:p>
    <w:p w14:paraId="68137FD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chapter offers a beautiful promise of restoration for those who remain faithful. God assures His people that He will build them up and not tear them down. "I will build them up and not tear them down; I will plant them and not uproot them" (Jeremiah 24:6). This encourages us to hold onto hope, knowing that God is always working towards our ultimate good.</w:t>
      </w:r>
    </w:p>
    <w:p w14:paraId="4F1B2B79"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find hope in God's promise of restoration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align with God's plan for restoration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 uses difficult situations to bring about restoration and growth? </w:t>
      </w:r>
    </w:p>
    <w:p w14:paraId="4A813F25"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5ADFBC2"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68B8EF7E" w14:textId="77777777" w:rsidR="00601310" w:rsidRDefault="00601310" w:rsidP="00601310">
      <w:pPr>
        <w:spacing w:line="247" w:lineRule="auto"/>
        <w:rPr>
          <w:rFonts w:eastAsia="Times New Roman"/>
          <w:b/>
          <w:bCs/>
          <w:kern w:val="0"/>
          <w:sz w:val="21"/>
          <w:szCs w:val="21"/>
        </w:rPr>
      </w:pPr>
    </w:p>
    <w:p w14:paraId="605FA3C9" w14:textId="4E9FEFA2"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Call to Know God Personally</w:t>
      </w:r>
    </w:p>
    <w:p w14:paraId="501B464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God desires a personal relationship with each of us, as seen in His promise to give His people a heart to know Him. "I will give them a heart to know Me, that I am the LORD" (Jeremiah 24:7). This lesson invites us to deepen our relationship with God, seeking to know Him more intimately through prayer, worship, and the study of His Word.</w:t>
      </w:r>
    </w:p>
    <w:p w14:paraId="7CD05C89" w14:textId="77777777" w:rsidR="00601310" w:rsidRDefault="00601310" w:rsidP="00601310">
      <w:pPr>
        <w:spacing w:line="247" w:lineRule="auto"/>
      </w:pPr>
      <w:r w:rsidRPr="00F6333B">
        <w:rPr>
          <w:rFonts w:eastAsia="Times New Roman"/>
          <w:kern w:val="0"/>
          <w:sz w:val="21"/>
          <w:szCs w:val="21"/>
        </w:rPr>
        <w:t>1. How can you cultivate a personal relationship with God amidst challenging circumstances like those in Jeremiah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knowing God personally is emphasized in the context of Jeremiah's vision of the figs?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ensure your heart aligns with God's desires as seen in Jeremiah 24?</w:t>
      </w:r>
    </w:p>
    <w:p w14:paraId="1AE439EB" w14:textId="4E5DBAB4"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Belonging</w:t>
      </w:r>
    </w:p>
    <w:p w14:paraId="408EB786"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In Jeremiah 24, God reaffirms His covenant with His people, declaring, "They will be My people, and I will be their God" (Jeremiah 24:7). This assurance of belonging is a powerful reminder that we are part of God's family, loved and cherished by Him. It encourages us to live confidently, knowing we are never alone.</w:t>
      </w:r>
    </w:p>
    <w:p w14:paraId="3E2370A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find assurance of belonging to God in challenging circumstances, like the exiles in Jeremiah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ensure your heart remains aligned with God's promises of belonging?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God's sovereignty help strengthen your sense of belonging in your faith community? </w:t>
      </w:r>
    </w:p>
    <w:p w14:paraId="664D9C07"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7BCEDD9"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11EE77D5" w14:textId="77777777" w:rsidR="00601310" w:rsidRDefault="00601310" w:rsidP="00601310">
      <w:pPr>
        <w:spacing w:line="247" w:lineRule="auto"/>
        <w:rPr>
          <w:rFonts w:eastAsia="Times New Roman"/>
          <w:b/>
          <w:bCs/>
          <w:kern w:val="0"/>
          <w:sz w:val="21"/>
          <w:szCs w:val="21"/>
        </w:rPr>
      </w:pPr>
    </w:p>
    <w:p w14:paraId="70A4F8B3" w14:textId="75FD4FE2"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Consequences of Rebellion</w:t>
      </w:r>
    </w:p>
    <w:p w14:paraId="03E5E2EB"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bad figs represent those who have rejected God, facing dire consequences as a result. "Like the bad figs, which are so bad they cannot be eaten, so will I deal with Zedekiah king of Judah" (Jeremiah 24:8). This serves as a sobering reminder of the importance of obedience and the dangers of turning away from God.</w:t>
      </w:r>
    </w:p>
    <w:p w14:paraId="253EF676"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recognizing the consequences of rebellion in Jeremiah 24 guide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some people choose rebellion despite knowing its consequences, as seen in Jeremiah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with God's will and avoid rebellion's consequences described in Jeremiah 24? </w:t>
      </w:r>
    </w:p>
    <w:p w14:paraId="7B81E355"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Divine Judgment</w:t>
      </w:r>
    </w:p>
    <w:p w14:paraId="40FB253F"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24 underscores the reality of divine judgment for those who persist in rebellion. God’s justice is a key theme, reminding us that He is righteous and will not overlook sin. This calls us to live righteously, aligning our lives with His commands and seeking His forgiveness when we fall short.</w:t>
      </w:r>
    </w:p>
    <w:p w14:paraId="7DD0B4FB"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recognizing divine judgment in your life lead to personal growth and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judgment can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God's expectations to avoid negative judgment? </w:t>
      </w:r>
    </w:p>
    <w:p w14:paraId="051B762A"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6FD9820"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388BA741" w14:textId="77777777" w:rsidR="00601310" w:rsidRDefault="00601310" w:rsidP="00601310">
      <w:pPr>
        <w:spacing w:line="247" w:lineRule="auto"/>
        <w:rPr>
          <w:rFonts w:eastAsia="Times New Roman"/>
          <w:b/>
          <w:bCs/>
          <w:kern w:val="0"/>
          <w:sz w:val="21"/>
          <w:szCs w:val="21"/>
        </w:rPr>
      </w:pPr>
    </w:p>
    <w:p w14:paraId="4ABBEBE2" w14:textId="19C1BD66"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Hope of Redemption</w:t>
      </w:r>
    </w:p>
    <w:p w14:paraId="265509C1"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Despite the judgment pronounced on the bad figs, the chapter ultimately points to the hope of redemption. God’s desire is always to restore and redeem, offering a future and a hope to those who turn back to Him. This encourages us to never lose hope, trusting in God’s redemptive power.</w:t>
      </w:r>
    </w:p>
    <w:p w14:paraId="276403F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find hope in difficult situations, like the exiles in Jeremiah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challenging times to bring about redemption in our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trust in God's plan for redemption when facing personal struggles? </w:t>
      </w:r>
    </w:p>
    <w:p w14:paraId="42F9B057"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Invitation to Trust</w:t>
      </w:r>
    </w:p>
    <w:p w14:paraId="7FEED29E"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Finally, Jeremiah 24 invites us to trust in God’s goodness and faithfulness. Even when circumstances seem bleak, we are called to place our trust in Him, knowing that He is working all things for our good. "For I know the plans I have for you, declares the LORD, plans to prosper you and not to harm you, plans to give you hope and a future" (Jeremiah 29:11). This timeless truth encourages us to walk by faith, confident in God’s promises.</w:t>
      </w:r>
    </w:p>
    <w:p w14:paraId="0812EF83" w14:textId="77777777" w:rsidR="00601310" w:rsidRPr="001B37DC" w:rsidRDefault="00601310" w:rsidP="00601310">
      <w:pPr>
        <w:spacing w:line="247" w:lineRule="auto"/>
        <w:rPr>
          <w:rFonts w:eastAsia="Times New Roman"/>
          <w:kern w:val="0"/>
          <w:sz w:val="21"/>
          <w:szCs w:val="21"/>
        </w:rPr>
      </w:pPr>
      <w:r w:rsidRPr="00F6333B">
        <w:rPr>
          <w:rFonts w:eastAsia="Times New Roman"/>
          <w:kern w:val="0"/>
          <w:sz w:val="21"/>
          <w:szCs w:val="21"/>
        </w:rPr>
        <w:t>1. How can you cultivate trust in God's plan during challenging times, as seen in Jeremiah 24?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God's promises is essential for personal growth and resilience?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strengthen your trust in God daily?</w:t>
      </w:r>
      <w:r w:rsidRPr="001B37DC">
        <w:br w:type="page"/>
      </w:r>
    </w:p>
    <w:p w14:paraId="597B2EA8" w14:textId="77777777" w:rsidR="00601310" w:rsidRPr="00601310" w:rsidRDefault="00601310" w:rsidP="00601310">
      <w:pPr>
        <w:spacing w:line="247" w:lineRule="auto"/>
        <w:jc w:val="center"/>
        <w:outlineLvl w:val="0"/>
        <w:rPr>
          <w:rFonts w:eastAsia="Times New Roman"/>
          <w:b/>
          <w:bCs/>
          <w:kern w:val="36"/>
          <w:sz w:val="32"/>
          <w:szCs w:val="32"/>
        </w:rPr>
      </w:pPr>
      <w:r w:rsidRPr="00601310">
        <w:rPr>
          <w:rFonts w:eastAsia="Times New Roman"/>
          <w:b/>
          <w:bCs/>
          <w:kern w:val="36"/>
          <w:sz w:val="32"/>
          <w:szCs w:val="32"/>
        </w:rPr>
        <w:t>Jeremiah 25 Teaching Points and Bible Study Questions</w:t>
      </w:r>
    </w:p>
    <w:p w14:paraId="65B9DA77" w14:textId="609C411A"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Importance of Listening to God’s Word</w:t>
      </w:r>
    </w:p>
    <w:p w14:paraId="25FEF59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25 reminds us of the critical importance of heeding God's Word. For over two decades, Jeremiah persistently delivered God's message to the people, yet they refused to listen. As it says in Jeremiah 25:4, "And the LORD has sent all His servants the prophets to you again and again, but you have not listened or inclined your ear to hear." This serves as a powerful reminder to open our hearts and ears to God's voice, ensuring that we don't miss His guidance in our lives.</w:t>
      </w:r>
    </w:p>
    <w:p w14:paraId="4120DDC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ensure you consistently listen to and apply God's Word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ignore God's warnings, and how can you avoid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God's Word over other influences? </w:t>
      </w:r>
    </w:p>
    <w:p w14:paraId="24E8E40D"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Ignoring God</w:t>
      </w:r>
    </w:p>
    <w:p w14:paraId="1581888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Ignoring God's warnings can lead to dire consequences. The people of Judah faced seventy years of Babylonian captivity because they turned a deaf ear to God's repeated calls for repentance. Jeremiah 25:11 states, "And this whole land will become a desolate wasteland, and these nations will serve the king of Babylon for seventy years." This lesson underscores the importance of aligning our lives with God's will to avoid unnecessary hardships.</w:t>
      </w:r>
    </w:p>
    <w:p w14:paraId="255ECF8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recognize and address areas in your life where you might be ignoring God's guidance?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aligning your actions with God's will, rather than ignoring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ignoring God's warnings often lead to negative consequences in our personal and communal lives? </w:t>
      </w:r>
    </w:p>
    <w:p w14:paraId="252CEBEC"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FD416C2"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5FE242CB" w14:textId="77777777" w:rsidR="00601310" w:rsidRDefault="00601310" w:rsidP="00601310">
      <w:pPr>
        <w:spacing w:line="247" w:lineRule="auto"/>
        <w:rPr>
          <w:rFonts w:eastAsia="Times New Roman"/>
          <w:b/>
          <w:bCs/>
          <w:kern w:val="0"/>
          <w:sz w:val="21"/>
          <w:szCs w:val="21"/>
        </w:rPr>
      </w:pPr>
    </w:p>
    <w:p w14:paraId="414B2709" w14:textId="1679F615"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God’s Sovereignty Over Nations</w:t>
      </w:r>
    </w:p>
    <w:p w14:paraId="7B254D5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25 illustrates God's sovereignty over all nations. He uses Babylon as an instrument of judgment, demonstrating that He is in control of world events. As Jeremiah 25:9 declares, "I will summon all the families of the north, and My servant Nebuchadnezzar king of Babylon, and I will bring them against this land." This reassures us that no matter how chaotic the world may seem, God is ultimately in control.</w:t>
      </w:r>
    </w:p>
    <w:p w14:paraId="611446D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recognize God's sovereignty in current global events and respond faithfully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certain nations to rise and fall, and how does this affect your trust in Him?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personal actions with God's sovereign plans for your nation? </w:t>
      </w:r>
    </w:p>
    <w:p w14:paraId="61ED757F"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Certainty of God’s Promises</w:t>
      </w:r>
    </w:p>
    <w:p w14:paraId="6DC1847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God's promises are certain and reliable. He foretold the seventy-year captivity and its eventual end, showing that His words are trustworthy. Jeremiah 25:12 confirms, "But when the seventy years are complete, I will punish the king of Babylon and that nation." This encourages us to trust in God's promises, knowing that He is faithful to fulfill them in His perfect timing.</w:t>
      </w:r>
    </w:p>
    <w:p w14:paraId="3403C8AF"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trust God's promises when facing uncertainty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promises are important for maintaining hope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promises in your daily routine? </w:t>
      </w:r>
    </w:p>
    <w:p w14:paraId="782E4703"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F12664D"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7B5C7220" w14:textId="77777777" w:rsidR="00601310" w:rsidRDefault="00601310" w:rsidP="00601310">
      <w:pPr>
        <w:spacing w:line="247" w:lineRule="auto"/>
        <w:rPr>
          <w:rFonts w:eastAsia="Times New Roman"/>
          <w:b/>
          <w:bCs/>
          <w:kern w:val="0"/>
          <w:sz w:val="21"/>
          <w:szCs w:val="21"/>
        </w:rPr>
      </w:pPr>
    </w:p>
    <w:p w14:paraId="1036BA5E" w14:textId="2FEB9268"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Call to Repentance</w:t>
      </w:r>
    </w:p>
    <w:p w14:paraId="1E9864FE"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25 is a call to repentance, urging us to turn away from sin and return to God. The people of Judah were given numerous opportunities to repent, yet they chose to ignore them. This chapter reminds us of the importance of examining our hearts and seeking God's forgiveness, as He is always ready to welcome us back with open arms.</w:t>
      </w:r>
    </w:p>
    <w:p w14:paraId="3CDB4564" w14:textId="77777777" w:rsidR="00601310" w:rsidRDefault="00601310" w:rsidP="00601310">
      <w:pPr>
        <w:spacing w:line="247" w:lineRule="auto"/>
      </w:pPr>
      <w:r w:rsidRPr="00F6333B">
        <w:rPr>
          <w:rFonts w:eastAsia="Times New Roman"/>
          <w:kern w:val="0"/>
          <w:sz w:val="21"/>
          <w:szCs w:val="21"/>
        </w:rPr>
        <w:t>1. How can you recognize and respond to God's call for repentance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resist repentance despite clear warnings and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encourage others towards repentance and spiritual renewal?</w:t>
      </w:r>
    </w:p>
    <w:p w14:paraId="2BDB51D5" w14:textId="66433F2B"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Prophets in God’s Plan</w:t>
      </w:r>
    </w:p>
    <w:p w14:paraId="17DF2F1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Prophets play a crucial role in delivering God's messages. Jeremiah was tasked with warning the people, even when his words were unpopular. Jeremiah 25:3 highlights his dedication: "For twenty-three years, from the thirteenth year of Josiah son of Amon king of Judah until this very day, the word of the LORD has come to me and I have spoken to you again and again." This encourages us to value and heed the messages of those God sends to guide us.</w:t>
      </w:r>
    </w:p>
    <w:p w14:paraId="681DA57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discern and respond to modern-day prophetic voices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prophets to communicate His plans and warnings?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Jeremiah's persistence in delivering God's message despite opposition? </w:t>
      </w:r>
    </w:p>
    <w:p w14:paraId="376DB811"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4F825F3"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7D162108" w14:textId="77777777" w:rsidR="00601310" w:rsidRDefault="00601310" w:rsidP="00601310">
      <w:pPr>
        <w:spacing w:line="247" w:lineRule="auto"/>
        <w:rPr>
          <w:rFonts w:eastAsia="Times New Roman"/>
          <w:b/>
          <w:bCs/>
          <w:kern w:val="0"/>
          <w:sz w:val="21"/>
          <w:szCs w:val="21"/>
        </w:rPr>
      </w:pPr>
    </w:p>
    <w:p w14:paraId="5460F36F" w14:textId="3ED4999E"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Inevitability of Divine Judgment</w:t>
      </w:r>
    </w:p>
    <w:p w14:paraId="2667CE2E"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Divine judgment is inevitable for those who persist in disobedience. Jeremiah 25:31 warns, "The clamor will resound to the ends of the earth, for the LORD brings a charge against the nations." This serves as a sobering reminder that while God is patient and merciful, there comes a time when His justice must prevail. It urges us to live righteously and seek His grace.</w:t>
      </w:r>
    </w:p>
    <w:p w14:paraId="775D80E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prepare your community for the inevitability of divine judgment in today's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divine judgment can influence personal and collective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actions with the awareness of divine judgment? </w:t>
      </w:r>
    </w:p>
    <w:p w14:paraId="592798C7"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Justice is Impartial</w:t>
      </w:r>
    </w:p>
    <w:p w14:paraId="5F1CE93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God's justice is impartial and extends to all nations. Jeremiah 25:29 states, "For behold, I am beginning to bring disaster on the city that bears My name, and will you indeed go unpunished?" This teaches us that no one is exempt from God's righteous judgment, emphasizing the need for humility and reverence before Him.</w:t>
      </w:r>
    </w:p>
    <w:p w14:paraId="732C353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ensure fairness in your actions, reflecting God's impartial justice in Jeremiah 25?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impartiality is crucial in maintaining justice within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avoid favoritism and uphold God's justice in daily decisions? </w:t>
      </w:r>
    </w:p>
    <w:p w14:paraId="33273AEC"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7A092E6"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741029D1" w14:textId="77777777" w:rsidR="00601310" w:rsidRDefault="00601310" w:rsidP="00601310">
      <w:pPr>
        <w:spacing w:line="247" w:lineRule="auto"/>
        <w:rPr>
          <w:rFonts w:eastAsia="Times New Roman"/>
          <w:b/>
          <w:bCs/>
          <w:kern w:val="0"/>
          <w:sz w:val="21"/>
          <w:szCs w:val="21"/>
        </w:rPr>
      </w:pPr>
    </w:p>
    <w:p w14:paraId="0202E623" w14:textId="36303FE6"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Hope of Restoration</w:t>
      </w:r>
    </w:p>
    <w:p w14:paraId="44438E21"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Even in the midst of judgment, there is hope for restoration. God promises to bring His people back after their captivity, demonstrating His enduring love and mercy. Jeremiah 25:5 encourages us with the message of hope: "Turn now, each of you, from your evil ways and your evil deeds, and you can dwell in the land the LORD gave to you and your fathers forever and ever." This assures us that God’s ultimate desire is for our restoration and reconciliation with Him.</w:t>
      </w:r>
    </w:p>
    <w:p w14:paraId="6EB0516B"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find hope in God's promises during challenging times, as seen in Jeremiah 25?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past mistakes to embrace future restoration?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God's plan for restoration encourage patience and trust in your life? </w:t>
      </w:r>
    </w:p>
    <w:p w14:paraId="7D306702"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Urgency of Responding to God</w:t>
      </w:r>
    </w:p>
    <w:p w14:paraId="44ECC2B8"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Finally, Jeremiah 25 emphasizes the urgency of responding to God’s call. The people of Judah had ample warning, yet they delayed their response until it was too late. This chapter urges us not to procrastinate in our spiritual journey. As we read in Jeremiah 25:6, "Do not follow other gods to serve and worship them, and do not provoke Me to anger with the work of your hands." Let us be quick to respond to God’s call, embracing His love and guidance in our lives.</w:t>
      </w:r>
    </w:p>
    <w:p w14:paraId="49F6E496" w14:textId="77777777" w:rsidR="00601310" w:rsidRPr="001B37DC" w:rsidRDefault="00601310" w:rsidP="00601310">
      <w:pPr>
        <w:spacing w:line="247" w:lineRule="auto"/>
        <w:rPr>
          <w:rFonts w:eastAsia="Times New Roman"/>
          <w:kern w:val="0"/>
          <w:sz w:val="21"/>
          <w:szCs w:val="21"/>
        </w:rPr>
      </w:pPr>
      <w:r w:rsidRPr="00F6333B">
        <w:rPr>
          <w:rFonts w:eastAsia="Times New Roman"/>
          <w:kern w:val="0"/>
          <w:sz w:val="21"/>
          <w:szCs w:val="21"/>
        </w:rPr>
        <w:t>1. How can you prioritize responding to God's call in your daily life amidst distractions?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immediate obedience to God is crucial for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you don't delay in responding to God's guidance?</w:t>
      </w:r>
      <w:r w:rsidRPr="001B37DC">
        <w:br w:type="page"/>
      </w:r>
    </w:p>
    <w:p w14:paraId="1FAC1CDF" w14:textId="77777777" w:rsidR="00601310" w:rsidRPr="00601310" w:rsidRDefault="00601310" w:rsidP="00601310">
      <w:pPr>
        <w:spacing w:line="247" w:lineRule="auto"/>
        <w:jc w:val="center"/>
        <w:outlineLvl w:val="0"/>
        <w:rPr>
          <w:rFonts w:eastAsia="Times New Roman"/>
          <w:b/>
          <w:bCs/>
          <w:kern w:val="36"/>
          <w:sz w:val="32"/>
          <w:szCs w:val="32"/>
        </w:rPr>
      </w:pPr>
      <w:r w:rsidRPr="00601310">
        <w:rPr>
          <w:rFonts w:eastAsia="Times New Roman"/>
          <w:b/>
          <w:bCs/>
          <w:kern w:val="36"/>
          <w:sz w:val="32"/>
          <w:szCs w:val="32"/>
        </w:rPr>
        <w:t>Jeremiah 26 Teaching Points and Bible Study Questions</w:t>
      </w:r>
    </w:p>
    <w:p w14:paraId="28DC4A57" w14:textId="2B212E96"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Stand Firm in Your Calling</w:t>
      </w:r>
    </w:p>
    <w:p w14:paraId="261CAF58"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26 teaches us the importance of standing firm in our calling, even when faced with opposition. Jeremiah was tasked with delivering a difficult message to the people of Judah, and he did so with unwavering faith. As it is written, "This is what the LORD says: Stand in the courtyard of the LORD’s house and speak to all the cities of Judah" (Jeremiah 26:2). Like Jeremiah, we must remain steadfast in our mission, trusting that God will guide and protect us.</w:t>
      </w:r>
    </w:p>
    <w:p w14:paraId="357F7E3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stand firm in your calling when facing opposition like Jeremiah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remain faithful to your calling despite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trust God's plan when your calling is questioned? </w:t>
      </w:r>
    </w:p>
    <w:p w14:paraId="771AB7A2"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Speak the Truth Boldly</w:t>
      </w:r>
    </w:p>
    <w:p w14:paraId="5703BB0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Jeremiah's courage in speaking the truth, despite the potential consequences, is a powerful reminder for us today. He did not sugarcoat God's message, but delivered it as instructed. "Perhaps they will listen and turn each from his evil way" (Jeremiah 26:3). We are called to share the truth of the Gospel with boldness, knowing that it has the power to transform lives.</w:t>
      </w:r>
    </w:p>
    <w:p w14:paraId="452A30F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find courage to speak truth boldly in challenging situations like Jeremiah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speaking truth, even when facing opposition or risk?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speaking truth boldly matter in maintaining integrity and faithfulness in your daily life? </w:t>
      </w:r>
    </w:p>
    <w:p w14:paraId="63E2EB1E"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FECFFC7"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4829EBC4" w14:textId="77777777" w:rsidR="00601310" w:rsidRDefault="00601310" w:rsidP="00601310">
      <w:pPr>
        <w:spacing w:line="247" w:lineRule="auto"/>
        <w:rPr>
          <w:rFonts w:eastAsia="Times New Roman"/>
          <w:b/>
          <w:bCs/>
          <w:kern w:val="0"/>
          <w:sz w:val="21"/>
          <w:szCs w:val="21"/>
        </w:rPr>
      </w:pPr>
    </w:p>
    <w:p w14:paraId="7EA63E03" w14:textId="521D4697"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Power of Repentance</w:t>
      </w:r>
    </w:p>
    <w:p w14:paraId="4AA5ECB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chapter highlights the transformative power of repentance. God’s message through Jeremiah was clear: if the people repented, He would relent from bringing disaster. "If you do not listen to Me and follow My law, which I set before you" (Jeremiah 26:4). This serves as a reminder that God’s mercy is always available to those who turn back to Him with sincere hearts.</w:t>
      </w:r>
    </w:p>
    <w:p w14:paraId="5A7699B8"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apply the power of repentance in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personal and communal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encourage others to embrace repentance in challenging situations? </w:t>
      </w:r>
    </w:p>
    <w:p w14:paraId="12F40A01"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Expect Opposition</w:t>
      </w:r>
    </w:p>
    <w:p w14:paraId="373079E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faced significant opposition from the priests and prophets, yet he remained faithful. "The priests and the prophets and all the people seized him, saying, 'You must die!'" (Jeremiah 26:8). As followers of Christ, we should expect challenges and opposition, but we can take heart knowing that God is with us every step of the way.</w:t>
      </w:r>
    </w:p>
    <w:p w14:paraId="59C0FC2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remain steadfast when facing opposition for speaking truth like Jeremiah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resist messages that challenge their current beliefs or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Jeremiah's response to opposition that applies to your own life challenges? </w:t>
      </w:r>
    </w:p>
    <w:p w14:paraId="2F9CA026"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62D6426"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37C827F6" w14:textId="77777777" w:rsidR="00601310" w:rsidRDefault="00601310" w:rsidP="00601310">
      <w:pPr>
        <w:spacing w:line="247" w:lineRule="auto"/>
        <w:rPr>
          <w:rFonts w:eastAsia="Times New Roman"/>
          <w:b/>
          <w:bCs/>
          <w:kern w:val="0"/>
          <w:sz w:val="21"/>
          <w:szCs w:val="21"/>
        </w:rPr>
      </w:pPr>
    </w:p>
    <w:p w14:paraId="5B95C286" w14:textId="6667D0F5"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God’s Protection is Unfailing</w:t>
      </w:r>
    </w:p>
    <w:p w14:paraId="1B547988"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 xml:space="preserve">Despite the threats against him, Jeremiah was ultimately protected by God. "But the hand of </w:t>
      </w:r>
      <w:proofErr w:type="spellStart"/>
      <w:r w:rsidRPr="00F6333B">
        <w:rPr>
          <w:rFonts w:eastAsia="Times New Roman"/>
          <w:kern w:val="0"/>
          <w:sz w:val="21"/>
          <w:szCs w:val="21"/>
        </w:rPr>
        <w:t>Ahikam</w:t>
      </w:r>
      <w:proofErr w:type="spellEnd"/>
      <w:r w:rsidRPr="00F6333B">
        <w:rPr>
          <w:rFonts w:eastAsia="Times New Roman"/>
          <w:kern w:val="0"/>
          <w:sz w:val="21"/>
          <w:szCs w:val="21"/>
        </w:rPr>
        <w:t xml:space="preserve"> son of </w:t>
      </w:r>
      <w:proofErr w:type="spellStart"/>
      <w:r w:rsidRPr="00F6333B">
        <w:rPr>
          <w:rFonts w:eastAsia="Times New Roman"/>
          <w:kern w:val="0"/>
          <w:sz w:val="21"/>
          <w:szCs w:val="21"/>
        </w:rPr>
        <w:t>Shaphan</w:t>
      </w:r>
      <w:proofErr w:type="spellEnd"/>
      <w:r w:rsidRPr="00F6333B">
        <w:rPr>
          <w:rFonts w:eastAsia="Times New Roman"/>
          <w:kern w:val="0"/>
          <w:sz w:val="21"/>
          <w:szCs w:val="21"/>
        </w:rPr>
        <w:t xml:space="preserve"> was with Jeremiah, so that he was not handed over to the people to be put to death" (Jeremiah 26:24). This reassures us that when we are in God’s will, His protection is unfailing, and He will provide the support we need.</w:t>
      </w:r>
    </w:p>
    <w:p w14:paraId="6C9DF318" w14:textId="77777777" w:rsidR="00601310" w:rsidRDefault="00601310" w:rsidP="00601310">
      <w:pPr>
        <w:spacing w:line="247" w:lineRule="auto"/>
      </w:pPr>
      <w:r w:rsidRPr="00F6333B">
        <w:rPr>
          <w:rFonts w:eastAsia="Times New Roman"/>
          <w:kern w:val="0"/>
          <w:sz w:val="21"/>
          <w:szCs w:val="21"/>
        </w:rPr>
        <w:t>1. How can you trust in God's protection when facing opposition like Jeremiah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protection was evident despite Jeremiah's challenging circumstances?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remind yourself of God's unfailing protection in daily life?</w:t>
      </w:r>
    </w:p>
    <w:p w14:paraId="78EFB37A" w14:textId="32186315"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Obedience</w:t>
      </w:r>
    </w:p>
    <w:p w14:paraId="1EC54C3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Jeremiah’s obedience to God’s command is a central theme in this chapter. He delivered God’s message exactly as instructed, demonstrating the importance of obedience in our walk with God. "Tell them everything I command you; do not omit a word" (Jeremiah 26:2). Our obedience is a testament to our faith and trust in God’s plan.</w:t>
      </w:r>
    </w:p>
    <w:p w14:paraId="120A1F1F"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apply Jeremiah's call for obedience in your daily decision-making processes?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word is crucial in facing life's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God's expectations? </w:t>
      </w:r>
    </w:p>
    <w:p w14:paraId="15F90C17"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A7573F4"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6E45A6D0" w14:textId="77777777" w:rsidR="00601310" w:rsidRDefault="00601310" w:rsidP="00601310">
      <w:pPr>
        <w:spacing w:line="247" w:lineRule="auto"/>
        <w:rPr>
          <w:rFonts w:eastAsia="Times New Roman"/>
          <w:b/>
          <w:bCs/>
          <w:kern w:val="0"/>
          <w:sz w:val="21"/>
          <w:szCs w:val="21"/>
        </w:rPr>
      </w:pPr>
    </w:p>
    <w:p w14:paraId="295897C5" w14:textId="36EE47CF"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God’s Patience and Justice</w:t>
      </w:r>
    </w:p>
    <w:p w14:paraId="46C31A3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chapter illustrates God’s patience and justice. He gives the people of Judah a chance to repent before executing judgment. "Then I will relent and not bring upon them the disaster I was planning" (Jeremiah 26:3). This balance of patience and justice is a reminder of God’s character and His desire for all to come to repentance.</w:t>
      </w:r>
    </w:p>
    <w:p w14:paraId="45D0711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recognize and respond to God's patience in your daily life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balances patience with justice, and how can this guide your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Jeremiah 26 about advocating for justice in your community? </w:t>
      </w:r>
    </w:p>
    <w:p w14:paraId="688E538B"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Community in Accountability</w:t>
      </w:r>
    </w:p>
    <w:p w14:paraId="3727E871"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community’s reaction to Jeremiah’s message shows the role of community in holding each other accountable. While some sought to harm Jeremiah, others defended him, recognizing the truth in his words. "This man does not deserve to die, for he has spoken to us in the name of the LORD our God" (Jeremiah 26:16). We are called to support and hold each other accountable in our faith journeys.</w:t>
      </w:r>
    </w:p>
    <w:p w14:paraId="110D14F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your community help you stay accountable to your values and beliefs like Jeremiah's community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community accountability is important in maintaining faith and integrity?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foster a supportive and accountable community environment? </w:t>
      </w:r>
    </w:p>
    <w:p w14:paraId="62B2A780"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6206F5A"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1C3A5CF7" w14:textId="77777777" w:rsidR="00601310" w:rsidRDefault="00601310" w:rsidP="00601310">
      <w:pPr>
        <w:spacing w:line="247" w:lineRule="auto"/>
        <w:rPr>
          <w:rFonts w:eastAsia="Times New Roman"/>
          <w:b/>
          <w:bCs/>
          <w:kern w:val="0"/>
          <w:sz w:val="21"/>
          <w:szCs w:val="21"/>
        </w:rPr>
      </w:pPr>
    </w:p>
    <w:p w14:paraId="3DE90584" w14:textId="155C97DB"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Consequences of Ignoring God’s Word</w:t>
      </w:r>
    </w:p>
    <w:p w14:paraId="2F8579F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Ignoring God’s word leads to dire consequences, as seen in the warnings given to Judah. "If you do not listen to Me and follow My law" (Jeremiah 26:4). This serves as a sobering reminder that turning away from God’s instructions can lead to spiritual and physical consequences.</w:t>
      </w:r>
    </w:p>
    <w:p w14:paraId="2EA59B01"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ignoring God's warnings in your life lead to unforeseen consequences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dismiss messages that challenge their current lifestyle?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heed God's guidance in daily decisions? </w:t>
      </w:r>
    </w:p>
    <w:p w14:paraId="223842C4"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Faithfulness in the Face of Fear</w:t>
      </w:r>
    </w:p>
    <w:p w14:paraId="6366250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Jeremiah’s faithfulness, even when faced with fear, is an inspiring example for us. He trusted in God’s plan and delivered the message despite the danger. "As for me, I am in your hands; do with me what you think is good and right" (Jeremiah 26:14). We are encouraged to remain faithful, trusting that God’s purposes will prevail, even in the face of fear.</w:t>
      </w:r>
    </w:p>
    <w:p w14:paraId="60A776DA" w14:textId="77777777" w:rsidR="00601310" w:rsidRPr="001B37DC" w:rsidRDefault="00601310" w:rsidP="00601310">
      <w:pPr>
        <w:spacing w:line="247" w:lineRule="auto"/>
        <w:rPr>
          <w:rFonts w:eastAsia="Times New Roman"/>
          <w:kern w:val="0"/>
          <w:sz w:val="21"/>
          <w:szCs w:val="21"/>
        </w:rPr>
      </w:pPr>
      <w:r w:rsidRPr="00F6333B">
        <w:rPr>
          <w:rFonts w:eastAsia="Times New Roman"/>
          <w:kern w:val="0"/>
          <w:sz w:val="21"/>
          <w:szCs w:val="21"/>
        </w:rPr>
        <w:t>1. How can you remain faithful when facing fear of rejection or persecution for your beliefs?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standing firm in your faith despite potential threats?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faithfulness in difficult times strengthen your relationship with God and others?</w:t>
      </w:r>
      <w:r w:rsidRPr="001B37DC">
        <w:br w:type="page"/>
      </w:r>
    </w:p>
    <w:p w14:paraId="138765F6" w14:textId="77777777" w:rsidR="00601310" w:rsidRPr="00601310" w:rsidRDefault="00601310" w:rsidP="00601310">
      <w:pPr>
        <w:spacing w:line="247" w:lineRule="auto"/>
        <w:jc w:val="center"/>
        <w:outlineLvl w:val="0"/>
        <w:rPr>
          <w:rFonts w:eastAsia="Times New Roman"/>
          <w:b/>
          <w:bCs/>
          <w:kern w:val="36"/>
          <w:sz w:val="32"/>
          <w:szCs w:val="32"/>
        </w:rPr>
      </w:pPr>
      <w:r w:rsidRPr="00601310">
        <w:rPr>
          <w:rFonts w:eastAsia="Times New Roman"/>
          <w:b/>
          <w:bCs/>
          <w:kern w:val="36"/>
          <w:sz w:val="32"/>
          <w:szCs w:val="32"/>
        </w:rPr>
        <w:t>Jeremiah 27 Teaching Points and Bible Study Questions</w:t>
      </w:r>
    </w:p>
    <w:p w14:paraId="4C5F3CE6" w14:textId="060D303F"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Embrace God's Sovereignty</w:t>
      </w:r>
    </w:p>
    <w:p w14:paraId="7CB015A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In Jeremiah 27, we are reminded that God is the ultimate authority over all nations and rulers. "I have made the earth, the men and beasts on the face of the earth, by My great power and outstretched arm, and I give it to whom I please" (Jeremiah 27:5). This truth encourages us to trust in God's plan, even when circumstances seem beyond our control. Embracing His sovereignty allows us to find peace and purpose in His divine orchestration.</w:t>
      </w:r>
    </w:p>
    <w:p w14:paraId="0A3C6AB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embrace God's sovereignty in situations beyond your control, like the nations in Jeremiah 27?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sovereignty can bring peace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God's plan when facing challenges? </w:t>
      </w:r>
    </w:p>
    <w:p w14:paraId="4AD59783"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Submit to God's Will</w:t>
      </w:r>
    </w:p>
    <w:p w14:paraId="7F22518E"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Jeremiah's message to the nations was clear: submit to the rule of Babylon as ordained by God. "Serve the king of Babylon and live!" (Jeremiah 27:12). This lesson teaches us the importance of submitting to God's will, even when it challenges our understanding or desires. True freedom and life are found in obedience to His commands.</w:t>
      </w:r>
    </w:p>
    <w:p w14:paraId="629FB40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discern and submit to God's will in challenging situations like those in Jeremiah 27?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submitting to God's will might lead to unexpected outcomes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daily decisions with God's will? </w:t>
      </w:r>
    </w:p>
    <w:p w14:paraId="0A8A4B77"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4AAC22C"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1E5D032C" w14:textId="77777777" w:rsidR="00601310" w:rsidRDefault="00601310" w:rsidP="00601310">
      <w:pPr>
        <w:spacing w:line="247" w:lineRule="auto"/>
        <w:rPr>
          <w:rFonts w:eastAsia="Times New Roman"/>
          <w:b/>
          <w:bCs/>
          <w:kern w:val="0"/>
          <w:sz w:val="21"/>
          <w:szCs w:val="21"/>
        </w:rPr>
      </w:pPr>
    </w:p>
    <w:p w14:paraId="23CABC6D" w14:textId="35E7F2DE"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Beware of False Prophets</w:t>
      </w:r>
    </w:p>
    <w:p w14:paraId="33AB5E71"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chapter warns against listening to false prophets who speak lies in God's name. "Do not listen to the words of the prophets who say to you, ‘You will not serve the king of Babylon,’ for they are prophesying a lie to you" (Jeremiah 27:14). This serves as a reminder to discern truth from deception by grounding ourselves in Scripture and seeking the guidance of the Holy Spirit.</w:t>
      </w:r>
    </w:p>
    <w:p w14:paraId="5052DB68"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discern false prophets in today's world and protect your faith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are drawn to false teachings despite clear warnings in scripture?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follow God's true message rather than misleading voices? </w:t>
      </w:r>
    </w:p>
    <w:p w14:paraId="15B81421"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Timing</w:t>
      </w:r>
    </w:p>
    <w:p w14:paraId="51E8E651"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God's plans unfold in His perfect timing, not ours. Jeremiah 27 illustrates that God's timeline may not align with our expectations, but His timing is always purposeful. Patience and trust in His timing can lead to greater blessings and understanding in our lives.</w:t>
      </w:r>
    </w:p>
    <w:p w14:paraId="6ED89155"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practice patience while waiting for God's timing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God's timing can be difficult in today's fast-paced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plans with God's timing? </w:t>
      </w:r>
    </w:p>
    <w:p w14:paraId="0CE021C9"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83C8C4C"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2296C1E5" w14:textId="77777777" w:rsidR="00601310" w:rsidRDefault="00601310" w:rsidP="00601310">
      <w:pPr>
        <w:spacing w:line="247" w:lineRule="auto"/>
        <w:rPr>
          <w:rFonts w:eastAsia="Times New Roman"/>
          <w:b/>
          <w:bCs/>
          <w:kern w:val="0"/>
          <w:sz w:val="21"/>
          <w:szCs w:val="21"/>
        </w:rPr>
      </w:pPr>
    </w:p>
    <w:p w14:paraId="054C56E7" w14:textId="15DEE227"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Recognize God's Authority Over Nations</w:t>
      </w:r>
    </w:p>
    <w:p w14:paraId="5CAE9A7B"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chapter emphasizes that God appoints leaders and determines the rise and fall of nations. "Now I have given all these lands into the hand of Nebuchadnezzar king of Babylon, My servant" (Jeremiah 27:6). This lesson encourages us to pray for our leaders and trust that God is at work in the affairs of the world, even when we cannot see it.</w:t>
      </w:r>
    </w:p>
    <w:p w14:paraId="3BF41797" w14:textId="77777777" w:rsidR="00601310" w:rsidRDefault="00601310" w:rsidP="00601310">
      <w:pPr>
        <w:spacing w:line="247" w:lineRule="auto"/>
      </w:pPr>
      <w:r w:rsidRPr="00F6333B">
        <w:rPr>
          <w:rFonts w:eastAsia="Times New Roman"/>
          <w:kern w:val="0"/>
          <w:sz w:val="21"/>
          <w:szCs w:val="21"/>
        </w:rPr>
        <w:t>1. How can you recognize God's authority in current global events and apply this understanding in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sovereignty over nations can impact your personal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align your actions with the belief in God's authority over world affairs?</w:t>
      </w:r>
    </w:p>
    <w:p w14:paraId="30D0EBFE" w14:textId="52E87C44"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Stand Firm in Faith</w:t>
      </w:r>
    </w:p>
    <w:p w14:paraId="59FA4E95"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stood firm in delivering God's message despite opposition. His example inspires us to stand firm in our faith and convictions, even when faced with challenges or ridicule. Our steadfastness can be a powerful testimony to others.</w:t>
      </w:r>
    </w:p>
    <w:p w14:paraId="72A585C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stand firm in faith when facing pressure to conform to societal norms?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trusting God's plan over your own understanding?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maintaining faith during trials strengthen your relationship with God? </w:t>
      </w:r>
    </w:p>
    <w:p w14:paraId="2DADA97B"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3586A58"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0E568DDB" w14:textId="77777777" w:rsidR="00601310" w:rsidRDefault="00601310" w:rsidP="00601310">
      <w:pPr>
        <w:spacing w:line="247" w:lineRule="auto"/>
        <w:rPr>
          <w:rFonts w:eastAsia="Times New Roman"/>
          <w:b/>
          <w:bCs/>
          <w:kern w:val="0"/>
          <w:sz w:val="21"/>
          <w:szCs w:val="21"/>
        </w:rPr>
      </w:pPr>
    </w:p>
    <w:p w14:paraId="53098FA9" w14:textId="31F49074"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Seek God's Guidance</w:t>
      </w:r>
    </w:p>
    <w:p w14:paraId="30D9301F"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Jeremiah's communication with God was direct and clear. This chapter encourages us to seek God's guidance in our own lives through prayer and study of His Word. "For I have not sent them, declares the LORD, yet they are prophesying falsely in My name" (Jeremiah 27:15). Seeking His guidance helps us discern truth and align our lives with His will.</w:t>
      </w:r>
    </w:p>
    <w:p w14:paraId="1717D40E"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actively seek God's guidance in challenging situations like those faced by Jeremiah?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prioritize God's direction over societal pressures?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you're listening to God's guidance in your daily decisions? </w:t>
      </w:r>
    </w:p>
    <w:p w14:paraId="082ED8CF"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Understand the Consequences of Disobedience</w:t>
      </w:r>
    </w:p>
    <w:p w14:paraId="084027C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chapter highlights the consequences of disobedience to God's commands. Ignoring His instructions leads to unnecessary suffering and hardship. By understanding these consequences, we are motivated to live in obedience and avoid the pitfalls of rebellion.</w:t>
      </w:r>
    </w:p>
    <w:p w14:paraId="20421DE9"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understanding consequences of disobedience in Jeremiah 27 guide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ignoring warnings leads to negative outcomes, as seen in Jeremiah 27?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Jeremiah 27 about aligning actions with God's will to avoid consequences? </w:t>
      </w:r>
    </w:p>
    <w:p w14:paraId="19461B38"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1E39BD7"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2670679F" w14:textId="77777777" w:rsidR="00601310" w:rsidRDefault="00601310" w:rsidP="00601310">
      <w:pPr>
        <w:spacing w:line="247" w:lineRule="auto"/>
        <w:rPr>
          <w:rFonts w:eastAsia="Times New Roman"/>
          <w:b/>
          <w:bCs/>
          <w:kern w:val="0"/>
          <w:sz w:val="21"/>
          <w:szCs w:val="21"/>
        </w:rPr>
      </w:pPr>
    </w:p>
    <w:p w14:paraId="238244B8" w14:textId="23DE690A"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Value Humility</w:t>
      </w:r>
    </w:p>
    <w:p w14:paraId="57930ED9"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Jeremiah's message required humility from the nations to accept God's plan. Humility is a key virtue in our walk with God, allowing us to submit to His authority and recognize our need for His guidance and grace.</w:t>
      </w:r>
    </w:p>
    <w:p w14:paraId="3FAD8A0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embracing humility in leadership prevent the consequences faced by nations in Jeremiah 27?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when facing authority, as shown in Jeremiah 27?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about humility from Jeremiah 27 to apply in your daily interactions? </w:t>
      </w:r>
    </w:p>
    <w:p w14:paraId="7F94F74B"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Hope in God's Redemption</w:t>
      </w:r>
    </w:p>
    <w:p w14:paraId="10E006C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Despite the difficult message, there is hope in God's ultimate plan for redemption. Jeremiah's prophecies point to a future restoration, reminding us that God's plans are for our good and His glory. "For I know the plans I have for you, declares the LORD, plans to prosper you and not to harm you, plans to give you hope and a future" (Jeremiah 29:11). This hope sustains us through trials and encourages us to trust in His promises.</w:t>
      </w:r>
    </w:p>
    <w:p w14:paraId="7D702CE5" w14:textId="77777777" w:rsidR="00601310" w:rsidRPr="001B37DC" w:rsidRDefault="00601310" w:rsidP="00601310">
      <w:pPr>
        <w:spacing w:line="247" w:lineRule="auto"/>
        <w:rPr>
          <w:rFonts w:eastAsia="Times New Roman"/>
          <w:kern w:val="0"/>
          <w:sz w:val="21"/>
          <w:szCs w:val="21"/>
        </w:rPr>
      </w:pPr>
      <w:r w:rsidRPr="00F6333B">
        <w:rPr>
          <w:rFonts w:eastAsia="Times New Roman"/>
          <w:kern w:val="0"/>
          <w:sz w:val="21"/>
          <w:szCs w:val="21"/>
        </w:rPr>
        <w:t>1. How can you find hope in God's redemption during challenging times, as seen in Jeremiah 27?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plans for redemption from Jeremiah 27's message?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trusting in God's redemption offer comfort, even when circumstances seem bleak, according to Jeremiah 27?</w:t>
      </w:r>
      <w:r w:rsidRPr="001B37DC">
        <w:br w:type="page"/>
      </w:r>
    </w:p>
    <w:p w14:paraId="53774706" w14:textId="77777777" w:rsidR="00601310" w:rsidRPr="00601310" w:rsidRDefault="00601310" w:rsidP="00601310">
      <w:pPr>
        <w:spacing w:line="247" w:lineRule="auto"/>
        <w:jc w:val="center"/>
        <w:outlineLvl w:val="0"/>
        <w:rPr>
          <w:rFonts w:eastAsia="Times New Roman"/>
          <w:b/>
          <w:bCs/>
          <w:kern w:val="36"/>
          <w:sz w:val="32"/>
          <w:szCs w:val="32"/>
        </w:rPr>
      </w:pPr>
      <w:r w:rsidRPr="00601310">
        <w:rPr>
          <w:rFonts w:eastAsia="Times New Roman"/>
          <w:b/>
          <w:bCs/>
          <w:kern w:val="36"/>
          <w:sz w:val="32"/>
          <w:szCs w:val="32"/>
        </w:rPr>
        <w:t>Jeremiah 28 Teaching Points and Bible Study Questions</w:t>
      </w:r>
    </w:p>
    <w:p w14:paraId="21EC9882" w14:textId="41440113"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Beware of False Prophets</w:t>
      </w:r>
    </w:p>
    <w:p w14:paraId="0CA3793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In Jeremiah 28, we encounter Hananiah, a false prophet who boldly declares a message contrary to God's word. This serves as a reminder to be discerning and cautious of those who claim to speak for God but do not align with Scripture. As 1 John 4:1 advises, "Beloved, do not believe every spirit, but test the spirits to see whether they are from God." Always measure teachings against the truth of the Bible.</w:t>
      </w:r>
    </w:p>
    <w:p w14:paraId="766DD91E"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discern false prophets in today's world and protect your faith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are drawn to messages from false prophets despite biblical warnings?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beliefs align with biblical truth rather than popular opinion? </w:t>
      </w:r>
    </w:p>
    <w:p w14:paraId="6F2F3F31"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Patience</w:t>
      </w:r>
    </w:p>
    <w:p w14:paraId="02983F3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Jeremiah's message was one of patience and endurance, as he conveyed God's plan for a seventy-year exile. This teaches us the value of waiting on God's timing rather than seeking quick fixes. As James 1:4 encourages, "Let perseverance finish its work so that you may be mature and complete, not lacking anything."</w:t>
      </w:r>
    </w:p>
    <w:p w14:paraId="25BD5FDF"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practice patience when facing false promises or misleading information, as seen in Jeremiah 28?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patience is crucial when waiting for God's true plan to unfold?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about patience from Jeremiah's response to Hananiah's prophecy? </w:t>
      </w:r>
    </w:p>
    <w:p w14:paraId="74FDAE1E"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DCA30B5"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4491B2B7" w14:textId="77777777" w:rsidR="00601310" w:rsidRDefault="00601310" w:rsidP="00601310">
      <w:pPr>
        <w:spacing w:line="247" w:lineRule="auto"/>
        <w:rPr>
          <w:rFonts w:eastAsia="Times New Roman"/>
          <w:b/>
          <w:bCs/>
          <w:kern w:val="0"/>
          <w:sz w:val="21"/>
          <w:szCs w:val="21"/>
        </w:rPr>
      </w:pPr>
    </w:p>
    <w:p w14:paraId="6D13A768" w14:textId="50BB82B1"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Stand Firm in Truth</w:t>
      </w:r>
    </w:p>
    <w:p w14:paraId="260A36DF"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Despite opposition, Jeremiah stood firm in delivering God's true message. This is a call for us to remain steadfast in our faith and convictions, even when it's unpopular. Ephesians 6:14 reminds us, "Stand firm then, with the belt of truth buckled around your waist."</w:t>
      </w:r>
    </w:p>
    <w:p w14:paraId="70E7C6A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discern truth when faced with conflicting messages like Jeremiah and Hananiah's prophecies?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standing firm in truth is challenging in today's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remain committed to truth despite opposition? </w:t>
      </w:r>
    </w:p>
    <w:p w14:paraId="06BDC77F"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Plans Prevail</w:t>
      </w:r>
    </w:p>
    <w:p w14:paraId="399B154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Hananiah's false prophecy promised a swift end to the Babylonian captivity, but God's plan was different. This illustrates that God's purposes will always prevail, as Proverbs 19:21 states, "Many plans are in a man’s heart, but the purpose of the LORD will prevail."</w:t>
      </w:r>
    </w:p>
    <w:p w14:paraId="0D8CED5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trust God's plans when they differ from your expectations or desires?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plans ultimately prevail despite human opposition or false prophecies?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God's plans in challenging situations? </w:t>
      </w:r>
    </w:p>
    <w:p w14:paraId="2A06D347"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4CB931E"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2292886D" w14:textId="77777777" w:rsidR="00601310" w:rsidRDefault="00601310" w:rsidP="00601310">
      <w:pPr>
        <w:spacing w:line="247" w:lineRule="auto"/>
        <w:rPr>
          <w:rFonts w:eastAsia="Times New Roman"/>
          <w:b/>
          <w:bCs/>
          <w:kern w:val="0"/>
          <w:sz w:val="21"/>
          <w:szCs w:val="21"/>
        </w:rPr>
      </w:pPr>
    </w:p>
    <w:p w14:paraId="727AB9B6" w14:textId="70D7D1A5"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Consequences of Deception</w:t>
      </w:r>
    </w:p>
    <w:p w14:paraId="69336C68"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Hananiah's deceit led to his downfall, highlighting the serious consequences of leading others astray. This serves as a warning to uphold truth and integrity in all our dealings. Proverbs 12:22 tells us, "Lying lips are detestable to the LORD, but those who deal faithfully are His delight."</w:t>
      </w:r>
    </w:p>
    <w:p w14:paraId="302209D2" w14:textId="77777777" w:rsidR="00601310" w:rsidRDefault="00601310" w:rsidP="00601310">
      <w:pPr>
        <w:spacing w:line="247" w:lineRule="auto"/>
      </w:pPr>
      <w:r w:rsidRPr="00F6333B">
        <w:rPr>
          <w:rFonts w:eastAsia="Times New Roman"/>
          <w:kern w:val="0"/>
          <w:sz w:val="21"/>
          <w:szCs w:val="21"/>
        </w:rPr>
        <w:t>1. How can you discern truth from deception in your daily interactions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consequences have you observed from deception in your community or personal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honesty is crucial in maintaining trust and integrity in relationships?</w:t>
      </w:r>
    </w:p>
    <w:p w14:paraId="54BD9A04" w14:textId="3B2C5E14"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Prophets</w:t>
      </w:r>
    </w:p>
    <w:p w14:paraId="08CA5C01"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Jeremiah's role as a prophet was to communicate God's message, even when it was difficult. This reminds us of the importance of listening to and respecting those who faithfully teach God's word. Hebrews 13:7 encourages us to "Remember your leaders, who spoke the word of God to you."</w:t>
      </w:r>
    </w:p>
    <w:p w14:paraId="56384FF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discern true prophets from false ones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false prophets to exist, and what can we learn from them?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would you do if a modern-day prophet's message conflicted with your beliefs? </w:t>
      </w:r>
    </w:p>
    <w:p w14:paraId="2F56EE70"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671BE82"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4C0937F8" w14:textId="77777777" w:rsidR="00601310" w:rsidRDefault="00601310" w:rsidP="00601310">
      <w:pPr>
        <w:spacing w:line="247" w:lineRule="auto"/>
        <w:rPr>
          <w:rFonts w:eastAsia="Times New Roman"/>
          <w:b/>
          <w:bCs/>
          <w:kern w:val="0"/>
          <w:sz w:val="21"/>
          <w:szCs w:val="21"/>
        </w:rPr>
      </w:pPr>
    </w:p>
    <w:p w14:paraId="49602951" w14:textId="14A654A0"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Power of God's Word</w:t>
      </w:r>
    </w:p>
    <w:p w14:paraId="091DF4E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Jeremiah's prophecies were fulfilled, demonstrating the power and reliability of God's word. Isaiah 55:11 assures us, "So is My word that goes out from My mouth: It will not return to Me empty, but will accomplish what I desire."</w:t>
      </w:r>
    </w:p>
    <w:p w14:paraId="5D49DC2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discern true messages from God in today's world like Jeremiah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ultimately prevails over false prophecies?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are aligned with God's true word in your daily life? </w:t>
      </w:r>
    </w:p>
    <w:p w14:paraId="75906709"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Humility in Leadership</w:t>
      </w:r>
    </w:p>
    <w:p w14:paraId="3FCDC96B"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Jeremiah's humility in delivering God's message contrasts with Hananiah's arrogance. This teaches us the importance of humility in leadership and service. As Philippians 2:3 advises, "Do nothing out of selfish ambition or empty pride, but in humility consider others more important than yourselves."</w:t>
      </w:r>
    </w:p>
    <w:p w14:paraId="54B4DF2B"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leaders demonstrate humility when faced with opposition or false claims, like Jeremiah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crucial for leaders when delivering difficult truths?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leaders learn from Jeremiah about balancing authority with humility in their leadership style? </w:t>
      </w:r>
    </w:p>
    <w:p w14:paraId="73F2597E"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A7245DE"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5A32374E" w14:textId="77777777" w:rsidR="00601310" w:rsidRDefault="00601310" w:rsidP="00601310">
      <w:pPr>
        <w:spacing w:line="247" w:lineRule="auto"/>
        <w:rPr>
          <w:rFonts w:eastAsia="Times New Roman"/>
          <w:b/>
          <w:bCs/>
          <w:kern w:val="0"/>
          <w:sz w:val="21"/>
          <w:szCs w:val="21"/>
        </w:rPr>
      </w:pPr>
    </w:p>
    <w:p w14:paraId="39E25188" w14:textId="5CEF0F7E"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Need for Repentance</w:t>
      </w:r>
    </w:p>
    <w:p w14:paraId="3A5EB13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chapter underscores the need for genuine repentance and turning back to God. Jeremiah's message was a call to return to the Lord, echoing the timeless truth of 2 Chronicles 7:14, "If My people who are called by My name humble themselves and pray and seek My face and turn from their wicked ways, then I will hear from heaven and will forgive their sin and heal their land."</w:t>
      </w:r>
    </w:p>
    <w:p w14:paraId="5DC23B0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recognizing false assurances in your life lead to genuine repentance and change?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personal mistakes is crucial for true repentance and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repentance leads to lasting transformation? </w:t>
      </w:r>
    </w:p>
    <w:p w14:paraId="7F5FCC37"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Sovereignty</w:t>
      </w:r>
    </w:p>
    <w:p w14:paraId="192A552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Ultimately, Jeremiah 28 teaches us to trust in God's sovereignty, knowing that His plans are for our good, even when we don't understand them. Romans 8:28 reassures us, "And we know that God works all things together for the good of those who love Him, who are called according to His purpose." Let this truth anchor your faith and guide your steps.</w:t>
      </w:r>
    </w:p>
    <w:p w14:paraId="0811F76A" w14:textId="77777777" w:rsidR="00601310" w:rsidRPr="001B37DC" w:rsidRDefault="00601310" w:rsidP="00601310">
      <w:pPr>
        <w:spacing w:line="247" w:lineRule="auto"/>
        <w:rPr>
          <w:rFonts w:eastAsia="Times New Roman"/>
          <w:kern w:val="0"/>
          <w:sz w:val="21"/>
          <w:szCs w:val="21"/>
        </w:rPr>
      </w:pPr>
      <w:r w:rsidRPr="00F6333B">
        <w:rPr>
          <w:rFonts w:eastAsia="Times New Roman"/>
          <w:kern w:val="0"/>
          <w:sz w:val="21"/>
          <w:szCs w:val="21"/>
        </w:rPr>
        <w:t>1. How can you trust God's sovereignty when facing conflicting messages or advice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challenging to rely on God's plan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strengthen your faith in God's control over your circumstances?</w:t>
      </w:r>
      <w:r w:rsidRPr="001B37DC">
        <w:br w:type="page"/>
      </w:r>
    </w:p>
    <w:p w14:paraId="344D581A" w14:textId="77777777" w:rsidR="00601310" w:rsidRPr="00601310" w:rsidRDefault="00601310" w:rsidP="00601310">
      <w:pPr>
        <w:spacing w:line="247" w:lineRule="auto"/>
        <w:jc w:val="center"/>
        <w:outlineLvl w:val="0"/>
        <w:rPr>
          <w:rFonts w:eastAsia="Times New Roman"/>
          <w:b/>
          <w:bCs/>
          <w:kern w:val="36"/>
          <w:sz w:val="32"/>
          <w:szCs w:val="32"/>
        </w:rPr>
      </w:pPr>
      <w:r w:rsidRPr="00601310">
        <w:rPr>
          <w:rFonts w:eastAsia="Times New Roman"/>
          <w:b/>
          <w:bCs/>
          <w:kern w:val="36"/>
          <w:sz w:val="32"/>
          <w:szCs w:val="32"/>
        </w:rPr>
        <w:t>Jeremiah 29 Teaching Points and Bible Study Questions</w:t>
      </w:r>
    </w:p>
    <w:p w14:paraId="1639B8F0" w14:textId="53807FB4"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Embrace God's Plans for You</w:t>
      </w:r>
    </w:p>
    <w:p w14:paraId="3F787A59"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29:11 is a verse that many hold dear: "For I know the plans I have for you, declares the LORD, plans to prosper you and not to harm you, plans to give you hope and a future." This is a powerful reminder that God’s plans are always for our good, even when we can't see the full picture. Trusting in His divine wisdom can bring peace and assurance, knowing that He is orchestrating every detail of our lives for a greater purpose.</w:t>
      </w:r>
    </w:p>
    <w:p w14:paraId="0BFA73C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actively embrace God's plans in your daily life despite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trusting in God's timing and plans for your future?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seek God's guidance when making life decisions? </w:t>
      </w:r>
    </w:p>
    <w:p w14:paraId="2238BC7D"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Seek God Wholeheartedly</w:t>
      </w:r>
    </w:p>
    <w:p w14:paraId="75A3D269"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In Jeremiah 29:13, we are encouraged to seek God with all our heart: "You will seek Me and find Me when you search for Me with all your heart." This is a call to pursue a deep and genuine relationship with God. When we prioritize our spiritual life and earnestly seek Him, we open ourselves to experiencing His presence and guidance in profound ways.</w:t>
      </w:r>
    </w:p>
    <w:p w14:paraId="28CBFF88"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incorporate seeking God wholeheartedly into your daily routine?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seeking God with all your heart?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wholehearted devotion to God impacts your life decisions? </w:t>
      </w:r>
    </w:p>
    <w:p w14:paraId="138E2431"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218B981"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330ACE5E" w14:textId="77777777" w:rsidR="00601310" w:rsidRDefault="00601310" w:rsidP="00601310">
      <w:pPr>
        <w:spacing w:line="247" w:lineRule="auto"/>
        <w:rPr>
          <w:rFonts w:eastAsia="Times New Roman"/>
          <w:b/>
          <w:bCs/>
          <w:kern w:val="0"/>
          <w:sz w:val="21"/>
          <w:szCs w:val="21"/>
        </w:rPr>
      </w:pPr>
    </w:p>
    <w:p w14:paraId="3516C1C6" w14:textId="5991377E"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Pray with Expectation</w:t>
      </w:r>
    </w:p>
    <w:p w14:paraId="451499B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29:12 reminds us of the power of prayer: "Then you will call upon Me and come and pray to Me, and I will listen to you." Prayer is not just a ritual; it is a dynamic conversation with our Creator. Approach prayer with the expectation that God hears and responds, and watch how it transforms your life and circumstances.</w:t>
      </w:r>
    </w:p>
    <w:p w14:paraId="425960E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incorporate expectation into your prayers based on Jeremiah 29:11-13?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when praying with expectation, as encouraged in Jeremiah 29?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praying with expectation change your perspective on God's plans in Jeremiah 29:11? </w:t>
      </w:r>
    </w:p>
    <w:p w14:paraId="79E6BDC7"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Live with Hope</w:t>
      </w:r>
    </w:p>
    <w:p w14:paraId="240B68E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Even in exile, God’s message through Jeremiah was one of hope. Jeremiah 29:10 promises, "When seventy years are completed for Babylon, I will come to you and fulfill My good promise to bring you back to this place." This teaches us that no matter how challenging our current situation may be, God’s promises are sure, and hope is always on the horizon.</w:t>
      </w:r>
    </w:p>
    <w:p w14:paraId="64C4A8F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cultivate hope in challenging situations, as encouraged in Jeremiah 29:11?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live with hope daily, inspired by Jeremiah 29?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maintaining hope is essential for personal growth and resilience? </w:t>
      </w:r>
    </w:p>
    <w:p w14:paraId="2F63F67C"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AD73FD9"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40815E8A" w14:textId="77777777" w:rsidR="00601310" w:rsidRDefault="00601310" w:rsidP="00601310">
      <w:pPr>
        <w:spacing w:line="247" w:lineRule="auto"/>
        <w:rPr>
          <w:rFonts w:eastAsia="Times New Roman"/>
          <w:b/>
          <w:bCs/>
          <w:kern w:val="0"/>
          <w:sz w:val="21"/>
          <w:szCs w:val="21"/>
        </w:rPr>
      </w:pPr>
    </w:p>
    <w:p w14:paraId="67929193" w14:textId="1EB929B2"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Build and Thrive Where You Are</w:t>
      </w:r>
    </w:p>
    <w:p w14:paraId="7CE794AF"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29:5-6 encourages the exiles to "Build houses and settle down; plant gardens and eat their produce. Take wives and have sons and daughters." This lesson is about making the most of our current circumstances. Instead of waiting for the perfect moment, we are called to be fruitful and productive right where we are.</w:t>
      </w:r>
    </w:p>
    <w:p w14:paraId="2A2C6F2E" w14:textId="77777777" w:rsidR="00601310" w:rsidRDefault="00601310" w:rsidP="00601310">
      <w:pPr>
        <w:spacing w:line="247" w:lineRule="auto"/>
      </w:pPr>
      <w:r w:rsidRPr="00F6333B">
        <w:rPr>
          <w:rFonts w:eastAsia="Times New Roman"/>
          <w:kern w:val="0"/>
          <w:sz w:val="21"/>
          <w:szCs w:val="21"/>
        </w:rPr>
        <w:t>1. How can you actively contribute to your community's growth while waiting for personal goals to be fulfilled?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encourages thriving in your current situation rather than waiting for ideal conditions?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build a fulfilling life where you are right now?</w:t>
      </w:r>
    </w:p>
    <w:p w14:paraId="3D909427" w14:textId="2171EA0B"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Contribute to Your Community</w:t>
      </w:r>
    </w:p>
    <w:p w14:paraId="6E90643F"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In Jeremiah 29:7, God instructs, "Seek the prosperity of the city to which I have carried you into exile. Pray to the LORD for it, because if it prospers, you too will prosper." This is a call to be a positive influence in our communities. By contributing to the well-being of those around us, we not only bless others but also find blessings ourselves.</w:t>
      </w:r>
    </w:p>
    <w:p w14:paraId="3462BB0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actively contribute to the well-being of your community, as encouraged in Jeremiah 29:7?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peace in your community is important for personal and collective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promote prosperity in your local area, inspired by Jeremiah 29? </w:t>
      </w:r>
    </w:p>
    <w:p w14:paraId="18CE7D20"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A35ED88"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38A8AFAF" w14:textId="77777777" w:rsidR="00601310" w:rsidRDefault="00601310" w:rsidP="00601310">
      <w:pPr>
        <w:spacing w:line="247" w:lineRule="auto"/>
        <w:rPr>
          <w:rFonts w:eastAsia="Times New Roman"/>
          <w:b/>
          <w:bCs/>
          <w:kern w:val="0"/>
          <w:sz w:val="21"/>
          <w:szCs w:val="21"/>
        </w:rPr>
      </w:pPr>
    </w:p>
    <w:p w14:paraId="4AAEA66E" w14:textId="41E63C6B"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Beware of False Prophets</w:t>
      </w:r>
    </w:p>
    <w:p w14:paraId="2933B975"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29:8-9 warns against being deceived by false prophets: "Do not let your prophets and diviners among you deceive you. Do not listen to the dreams you encourage them to have." This is a reminder to stay grounded in Scripture and discern truth from falsehood. Always measure teachings against the Word of God.</w:t>
      </w:r>
    </w:p>
    <w:p w14:paraId="405E7BC5"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discern false prophets in today's world and protect your faith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are drawn to false teachings despite clear warnings in scripture?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beliefs align with biblical truth rather than popular opinion? </w:t>
      </w:r>
    </w:p>
    <w:p w14:paraId="03BF0C3D"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Timing</w:t>
      </w:r>
    </w:p>
    <w:p w14:paraId="5345213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promise of restoration in Jeremiah 29:10 came with a timeline: "When seventy years are completed for Babylon." This teaches us patience and trust in God’s perfect timing. While we may desire immediate answers, God’s timing is always best, and His plans unfold at the right moment.</w:t>
      </w:r>
    </w:p>
    <w:p w14:paraId="1E17A5B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practice patience while waiting for God's timing in your current situation?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yourself during periods of waiting on God's plan?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timing challenge your personal desires or plans? </w:t>
      </w:r>
    </w:p>
    <w:p w14:paraId="5C9F7859"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8411B14"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4EDBBA07" w14:textId="77777777" w:rsidR="00601310" w:rsidRDefault="00601310" w:rsidP="00601310">
      <w:pPr>
        <w:spacing w:line="247" w:lineRule="auto"/>
        <w:rPr>
          <w:rFonts w:eastAsia="Times New Roman"/>
          <w:b/>
          <w:bCs/>
          <w:kern w:val="0"/>
          <w:sz w:val="21"/>
          <w:szCs w:val="21"/>
        </w:rPr>
      </w:pPr>
    </w:p>
    <w:p w14:paraId="0C3CADC1" w14:textId="54B8C148"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Experience God’s Faithfulness</w:t>
      </w:r>
    </w:p>
    <w:p w14:paraId="0EE283E8"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29 is a testament to God’s unwavering faithfulness. Despite the Israelites' exile, God’s commitment to His people never wavered. This encourages us to rely on His faithfulness in our own lives, knowing that He will never leave us nor forsake us.</w:t>
      </w:r>
    </w:p>
    <w:p w14:paraId="22EB170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recognize and trust God's faithfulness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experience God's faithfulness daily?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experiencing God's faithfulness is essential for personal growth and hope? </w:t>
      </w:r>
    </w:p>
    <w:p w14:paraId="2FDE2BED"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Rest in God’s Sovereignty</w:t>
      </w:r>
    </w:p>
    <w:p w14:paraId="7947DD2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Ultimately, Jeremiah 29 reminds us of God’s sovereignty over all circumstances. He is in control, and His plans are for our ultimate good. By resting in His sovereignty, we can face life’s uncertainties with confidence and peace, knowing that our lives are in the hands of a loving and all-powerful God.</w:t>
      </w:r>
    </w:p>
    <w:p w14:paraId="54FC8BB1" w14:textId="77777777" w:rsidR="00601310" w:rsidRPr="001B37DC" w:rsidRDefault="00601310" w:rsidP="00601310">
      <w:pPr>
        <w:spacing w:line="247" w:lineRule="auto"/>
        <w:rPr>
          <w:rFonts w:eastAsia="Times New Roman"/>
          <w:kern w:val="0"/>
          <w:sz w:val="21"/>
          <w:szCs w:val="21"/>
        </w:rPr>
      </w:pPr>
      <w:r w:rsidRPr="00F6333B">
        <w:rPr>
          <w:rFonts w:eastAsia="Times New Roman"/>
          <w:kern w:val="0"/>
          <w:sz w:val="21"/>
          <w:szCs w:val="21"/>
        </w:rPr>
        <w:t>1. How can you find peace in God's plans during uncertain times, as seen in Jeremiah 29:11?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trust God's timing when facing life's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resting in God's sovereignty can change your perspective on current struggles?</w:t>
      </w:r>
      <w:r w:rsidRPr="001B37DC">
        <w:br w:type="page"/>
      </w:r>
    </w:p>
    <w:p w14:paraId="7787F3D1" w14:textId="77777777" w:rsidR="00601310" w:rsidRPr="00601310" w:rsidRDefault="00601310" w:rsidP="00601310">
      <w:pPr>
        <w:spacing w:line="247" w:lineRule="auto"/>
        <w:jc w:val="center"/>
        <w:outlineLvl w:val="0"/>
        <w:rPr>
          <w:rFonts w:eastAsia="Times New Roman"/>
          <w:b/>
          <w:bCs/>
          <w:kern w:val="36"/>
          <w:sz w:val="32"/>
          <w:szCs w:val="32"/>
        </w:rPr>
      </w:pPr>
      <w:r w:rsidRPr="00601310">
        <w:rPr>
          <w:rFonts w:eastAsia="Times New Roman"/>
          <w:b/>
          <w:bCs/>
          <w:kern w:val="36"/>
          <w:sz w:val="32"/>
          <w:szCs w:val="32"/>
        </w:rPr>
        <w:t>Jeremiah 30 Teaching Points and Bible Study Questions</w:t>
      </w:r>
    </w:p>
    <w:p w14:paraId="35A1960F" w14:textId="5E7C7456"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Restoration is Promised</w:t>
      </w:r>
    </w:p>
    <w:p w14:paraId="13067E1E"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In Jeremiah 30, God promises to restore His people, a reminder that no matter how dire our circumstances, there is hope for renewal. "For behold, the days are coming, declares the LORD, when I will restore from captivity My people Israel and Judah" (Jeremiah 30:3). This assurance encourages us to trust in God's timing and His ability to bring us back from our personal exiles, whether they be spiritual, emotional, or physical.</w:t>
      </w:r>
    </w:p>
    <w:p w14:paraId="7B20EF01"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apply the promise of restoration in Jeremiah 30 to your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restoration despite past failures, and how does this influence your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prepare for and embrace restoration in your life as promised in Jeremiah 30? </w:t>
      </w:r>
    </w:p>
    <w:p w14:paraId="397DFCB7"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 Hears Our Cries</w:t>
      </w:r>
    </w:p>
    <w:p w14:paraId="3154BBFE"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chapter highlights that God is attentive to the cries of His people. "Ask now, and see: Can a man give birth to a child? Why then do I see every man with his hands on his stomach like a woman in labor?" (Jeremiah 30:6). This vivid imagery shows that God is aware of our struggles and pains, and He is ready to respond. We are reminded to bring our concerns to Him, knowing He listens and cares deeply.</w:t>
      </w:r>
    </w:p>
    <w:p w14:paraId="1ABCCC01"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recognize and respond when God hears your cries in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character when He responds to your prayers?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that God hears our cries change your approach to challenges? </w:t>
      </w:r>
    </w:p>
    <w:p w14:paraId="62B315B9"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FB496C7"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3453E17A" w14:textId="77777777" w:rsidR="00601310" w:rsidRDefault="00601310" w:rsidP="00601310">
      <w:pPr>
        <w:spacing w:line="247" w:lineRule="auto"/>
        <w:rPr>
          <w:rFonts w:eastAsia="Times New Roman"/>
          <w:b/>
          <w:bCs/>
          <w:kern w:val="0"/>
          <w:sz w:val="21"/>
          <w:szCs w:val="21"/>
        </w:rPr>
      </w:pPr>
    </w:p>
    <w:p w14:paraId="57EAF5D6" w14:textId="2E0942C9"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Fear Not, for God is with You</w:t>
      </w:r>
    </w:p>
    <w:p w14:paraId="6BE60AC6"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Fear can be paralyzing, but God reassures us, "Do not be afraid, O Jacob My servant, declares the LORD, and do not be dismayed, O Israel" (Jeremiah 30:10). This encouragement is a powerful reminder that with God by our side, we can face any challenge with courage and confidence. His presence is our strength and shield.</w:t>
      </w:r>
    </w:p>
    <w:p w14:paraId="73384DAE"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apply "Fear Not" in a challenging situation you're currently facing?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is emphasized as a reason not to fear?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presence daily? </w:t>
      </w:r>
    </w:p>
    <w:p w14:paraId="520900E0"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Discipline Leads to Growth</w:t>
      </w:r>
    </w:p>
    <w:p w14:paraId="3E73642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God's discipline is not meant to harm but to refine and grow us. "I will discipline you with justice; I will by no means leave you unpunished" (Jeremiah 30:11). Just as a loving parent disciplines a child, God’s correction is a sign of His love and commitment to our spiritual maturity. Embrace it as a path to becoming more like Christ.</w:t>
      </w:r>
    </w:p>
    <w:p w14:paraId="6BD6BACE"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experiencing discipline in your life lead to personal and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discipline as a tool for transformation and healing?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past challenges that have helped you grow in faith and character? </w:t>
      </w:r>
    </w:p>
    <w:p w14:paraId="745EB0F9"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750EAB4"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6ED93BC4" w14:textId="77777777" w:rsidR="00601310" w:rsidRDefault="00601310" w:rsidP="00601310">
      <w:pPr>
        <w:spacing w:line="247" w:lineRule="auto"/>
        <w:rPr>
          <w:rFonts w:eastAsia="Times New Roman"/>
          <w:b/>
          <w:bCs/>
          <w:kern w:val="0"/>
          <w:sz w:val="21"/>
          <w:szCs w:val="21"/>
        </w:rPr>
      </w:pPr>
    </w:p>
    <w:p w14:paraId="27C97456" w14:textId="4648B875"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Healing is on the Horizon</w:t>
      </w:r>
    </w:p>
    <w:p w14:paraId="7680D8B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30:17 offers a beautiful promise of healing: "But I will restore your health and heal your wounds, declares the LORD." This verse reassures us that God is the ultimate healer, capable of mending our brokenness. Whether it’s physical, emotional, or spiritual wounds, we can trust in His power to restore us completely.</w:t>
      </w:r>
    </w:p>
    <w:p w14:paraId="295CBE72" w14:textId="77777777" w:rsidR="00601310" w:rsidRDefault="00601310" w:rsidP="00601310">
      <w:pPr>
        <w:spacing w:line="247" w:lineRule="auto"/>
      </w:pPr>
      <w:r w:rsidRPr="00F6333B">
        <w:rPr>
          <w:rFonts w:eastAsia="Times New Roman"/>
          <w:kern w:val="0"/>
          <w:sz w:val="21"/>
          <w:szCs w:val="21"/>
        </w:rPr>
        <w:t>1. How can you find hope in God's promise of healing during personal struggles or community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prepare for the healing God promises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God emphasizes restoration and healing despite current suffering or turmoil?</w:t>
      </w:r>
    </w:p>
    <w:p w14:paraId="200E73C3" w14:textId="2B34F30B"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Plans are Unstoppable</w:t>
      </w:r>
    </w:p>
    <w:p w14:paraId="657BB20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chapter underscores that God’s plans cannot be thwarted. "The fierce anger of the LORD will not turn back until He has fully accomplished the purposes of His heart" (Jeremiah 30:24). This is a comforting reminder that God’s will is sovereign and His purposes will prevail, giving us confidence to align our lives with His divine plan.</w:t>
      </w:r>
    </w:p>
    <w:p w14:paraId="556A1E4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trust in God's unstoppable plans during uncertain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promises in Jeremiah 30 about His plans for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believing in God's unstoppable plans change your perspective on current challenges? </w:t>
      </w:r>
    </w:p>
    <w:p w14:paraId="17545525"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8748415"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138A41D9" w14:textId="77777777" w:rsidR="00601310" w:rsidRDefault="00601310" w:rsidP="00601310">
      <w:pPr>
        <w:spacing w:line="247" w:lineRule="auto"/>
        <w:rPr>
          <w:rFonts w:eastAsia="Times New Roman"/>
          <w:b/>
          <w:bCs/>
          <w:kern w:val="0"/>
          <w:sz w:val="21"/>
          <w:szCs w:val="21"/>
        </w:rPr>
      </w:pPr>
    </w:p>
    <w:p w14:paraId="63191C54" w14:textId="18FBEB9A"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A New Covenant is Coming</w:t>
      </w:r>
    </w:p>
    <w:p w14:paraId="5560B0B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30 hints at the new covenant God will establish with His people. This foreshadows the coming of Jesus Christ, who fulfills this promise. "You will be My people, and I will be your God" (Jeremiah 30:22). This covenant relationship is the foundation of our faith, offering us a personal connection with our Creator through Christ.</w:t>
      </w:r>
    </w:p>
    <w:p w14:paraId="7968FD8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prepare your heart to embrace the new covenant God promises in Jeremiah 30?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personally from the new covenant described in Jeremiah 30?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 emphasizes restoration and renewal in the new covenant of Jeremiah 30? </w:t>
      </w:r>
    </w:p>
    <w:p w14:paraId="4BD40195"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Justice is Perfect</w:t>
      </w:r>
    </w:p>
    <w:p w14:paraId="1F4D989B"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God’s justice is a central theme in Jeremiah 30. "I will completely destroy all the nations among which I have scattered you, but I will not completely destroy you" (Jeremiah 30:11). This verse reassures us that God’s justice is perfect and fair. While He judges sin, He also provides a way of redemption, highlighting His mercy and grace.</w:t>
      </w:r>
    </w:p>
    <w:p w14:paraId="7EE4463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trust in God's perfect justice during personal trials or societal injustices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align your actions with God's justice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God's justice is essential for hope and restoration in difficult times? </w:t>
      </w:r>
    </w:p>
    <w:p w14:paraId="1AE9D7A8"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70709EC"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514F4153" w14:textId="77777777" w:rsidR="00601310" w:rsidRDefault="00601310" w:rsidP="00601310">
      <w:pPr>
        <w:spacing w:line="247" w:lineRule="auto"/>
        <w:rPr>
          <w:rFonts w:eastAsia="Times New Roman"/>
          <w:b/>
          <w:bCs/>
          <w:kern w:val="0"/>
          <w:sz w:val="21"/>
          <w:szCs w:val="21"/>
        </w:rPr>
      </w:pPr>
    </w:p>
    <w:p w14:paraId="166709B2" w14:textId="74147EBE"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Hope in the Midst of Trouble</w:t>
      </w:r>
    </w:p>
    <w:p w14:paraId="09EBB76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Even in the midst of turmoil, God provides hope. "In the latter days you will understand this" (Jeremiah 30:24). This promise encourages us to look beyond our current struggles and trust that God is working everything for our good. Our trials are temporary, but His promises are eternal.</w:t>
      </w:r>
    </w:p>
    <w:p w14:paraId="32E8883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find hope in God's promises during personal challenges, as seen in Jeremiah 30?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restoration in times of trouble in Jeremiah 30?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in future restoration when facing current difficulties? </w:t>
      </w:r>
    </w:p>
    <w:p w14:paraId="1DBDB777"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Love is Unfailing</w:t>
      </w:r>
    </w:p>
    <w:p w14:paraId="123406C8"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 xml:space="preserve">Finally, Jeremiah 30 reminds us of God’s unfailing love. Despite Israel’s rebellion, God’s love remains steadfast. "I have loved you with an everlasting love; </w:t>
      </w:r>
      <w:proofErr w:type="gramStart"/>
      <w:r w:rsidRPr="00F6333B">
        <w:rPr>
          <w:rFonts w:eastAsia="Times New Roman"/>
          <w:kern w:val="0"/>
          <w:sz w:val="21"/>
          <w:szCs w:val="21"/>
        </w:rPr>
        <w:t>therefore</w:t>
      </w:r>
      <w:proofErr w:type="gramEnd"/>
      <w:r w:rsidRPr="00F6333B">
        <w:rPr>
          <w:rFonts w:eastAsia="Times New Roman"/>
          <w:kern w:val="0"/>
          <w:sz w:val="21"/>
          <w:szCs w:val="21"/>
        </w:rPr>
        <w:t xml:space="preserve"> I have drawn you with loving devotion" (Jeremiah 31:3). This love is the cornerstone of our faith, assuring us that nothing can separate us from the love of God in Christ Jesus.</w:t>
      </w:r>
    </w:p>
    <w:p w14:paraId="70F4E31F" w14:textId="77777777" w:rsidR="00601310" w:rsidRPr="001B37DC" w:rsidRDefault="00601310" w:rsidP="00601310">
      <w:pPr>
        <w:spacing w:line="247" w:lineRule="auto"/>
        <w:rPr>
          <w:rFonts w:eastAsia="Times New Roman"/>
          <w:kern w:val="0"/>
          <w:sz w:val="21"/>
          <w:szCs w:val="21"/>
        </w:rPr>
      </w:pPr>
      <w:r w:rsidRPr="00F6333B">
        <w:rPr>
          <w:rFonts w:eastAsia="Times New Roman"/>
          <w:kern w:val="0"/>
          <w:sz w:val="21"/>
          <w:szCs w:val="21"/>
        </w:rPr>
        <w:t>1. How can you recognize and rely on God's unfailing love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love remains constant despite our shortcomings and failures?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reflect God's unfailing love to others daily?</w:t>
      </w:r>
      <w:r w:rsidRPr="001B37DC">
        <w:br w:type="page"/>
      </w:r>
    </w:p>
    <w:p w14:paraId="7DBA0C80" w14:textId="77777777" w:rsidR="00601310" w:rsidRPr="00601310" w:rsidRDefault="00601310" w:rsidP="00601310">
      <w:pPr>
        <w:spacing w:line="247" w:lineRule="auto"/>
        <w:jc w:val="center"/>
        <w:outlineLvl w:val="0"/>
        <w:rPr>
          <w:rFonts w:eastAsia="Times New Roman"/>
          <w:b/>
          <w:bCs/>
          <w:kern w:val="36"/>
          <w:sz w:val="32"/>
          <w:szCs w:val="32"/>
        </w:rPr>
      </w:pPr>
      <w:r w:rsidRPr="00601310">
        <w:rPr>
          <w:rFonts w:eastAsia="Times New Roman"/>
          <w:b/>
          <w:bCs/>
          <w:kern w:val="36"/>
          <w:sz w:val="32"/>
          <w:szCs w:val="32"/>
        </w:rPr>
        <w:t>Jeremiah 31 Teaching Points and Bible Study Questions</w:t>
      </w:r>
    </w:p>
    <w:p w14:paraId="657E8E99" w14:textId="6889E232"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Promise of a New Covenant</w:t>
      </w:r>
    </w:p>
    <w:p w14:paraId="4331666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31 introduces us to the promise of a new covenant, a pivotal moment in biblical history. This covenant is not like the old one, which was broken, but a fresh start where God writes His law on our hearts. As it says in Jeremiah 31:33, "I will put My law in their minds and inscribe it on their hearts. And I will be their God, and they will be My people." This is a reminder that our relationship with God is personal and transformative, not just a set of rules to follow.</w:t>
      </w:r>
    </w:p>
    <w:p w14:paraId="5932BA6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apply the principles of the New Covenant in your daily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through the New Covenant's promise of a transformed heart?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New Covenant emphasize internal change over external rituals, and how can this impact your faith journey? </w:t>
      </w:r>
    </w:p>
    <w:p w14:paraId="0A25458E"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Everlasting Love and Faithfulness</w:t>
      </w:r>
    </w:p>
    <w:p w14:paraId="52EA070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 xml:space="preserve">God's love for His people is unwavering and eternal. Jeremiah 31:3 reassures us, "I have loved you with an everlasting love; </w:t>
      </w:r>
      <w:proofErr w:type="gramStart"/>
      <w:r w:rsidRPr="00F6333B">
        <w:rPr>
          <w:rFonts w:eastAsia="Times New Roman"/>
          <w:kern w:val="0"/>
          <w:sz w:val="21"/>
          <w:szCs w:val="21"/>
        </w:rPr>
        <w:t>therefore</w:t>
      </w:r>
      <w:proofErr w:type="gramEnd"/>
      <w:r w:rsidRPr="00F6333B">
        <w:rPr>
          <w:rFonts w:eastAsia="Times New Roman"/>
          <w:kern w:val="0"/>
          <w:sz w:val="21"/>
          <w:szCs w:val="21"/>
        </w:rPr>
        <w:t xml:space="preserve"> I have drawn you with loving devotion." This verse is a beautiful reminder that no matter where we are in life, God's love is constant and He is always drawing us closer to Him.</w:t>
      </w:r>
    </w:p>
    <w:p w14:paraId="771CFC25"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experience and share God's everlasting love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faithfulness is crucial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everlasting love each day? </w:t>
      </w:r>
    </w:p>
    <w:p w14:paraId="758BF74C"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B643E72"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11BEED51" w14:textId="77777777" w:rsidR="00601310" w:rsidRDefault="00601310" w:rsidP="00601310">
      <w:pPr>
        <w:spacing w:line="247" w:lineRule="auto"/>
        <w:rPr>
          <w:rFonts w:eastAsia="Times New Roman"/>
          <w:b/>
          <w:bCs/>
          <w:kern w:val="0"/>
          <w:sz w:val="21"/>
          <w:szCs w:val="21"/>
        </w:rPr>
      </w:pPr>
    </w:p>
    <w:p w14:paraId="2E021EC3" w14:textId="4FBC9C24"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Joyful Restoration</w:t>
      </w:r>
    </w:p>
    <w:p w14:paraId="2262FA7B"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chapter is filled with promises of restoration and joy. God promises to turn mourning into joy and to comfort His people. Jeremiah 31:13 says, "I will turn their mourning into joy, give them comfort and joy instead of sorrow." This is a powerful reminder that God can transform our darkest moments into times of celebration and peace.</w:t>
      </w:r>
    </w:p>
    <w:p w14:paraId="4A2FF9C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find joy in God's promise of restoration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actively participate in your own spiritual restoration?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joyful restoration is essential for personal and community healing? </w:t>
      </w:r>
    </w:p>
    <w:p w14:paraId="2D8E30DE"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Gathering of the Scattered</w:t>
      </w:r>
    </w:p>
    <w:p w14:paraId="42F58BD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31 speaks of God gathering His people from the ends of the earth. In verse 8, it says, "See, I will bring them from the land of the north and gather them from the ends of the earth." This gathering is a symbol of unity and hope, showing that no matter how far we may stray, God is always ready to bring us back into His fold.</w:t>
      </w:r>
    </w:p>
    <w:p w14:paraId="6103879B"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contribute to the gathering of those who feel spiritually scattered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when you reunite with those who have been distant from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 emphasizes the importance of gathering the scattered in your personal life today? </w:t>
      </w:r>
    </w:p>
    <w:p w14:paraId="5D4CBAE3"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CB1915D"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3905EE23" w14:textId="77777777" w:rsidR="00601310" w:rsidRDefault="00601310" w:rsidP="00601310">
      <w:pPr>
        <w:spacing w:line="247" w:lineRule="auto"/>
        <w:rPr>
          <w:rFonts w:eastAsia="Times New Roman"/>
          <w:b/>
          <w:bCs/>
          <w:kern w:val="0"/>
          <w:sz w:val="21"/>
          <w:szCs w:val="21"/>
        </w:rPr>
      </w:pPr>
    </w:p>
    <w:p w14:paraId="5F763BD8" w14:textId="63226191"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A Time of Rejoicing</w:t>
      </w:r>
    </w:p>
    <w:p w14:paraId="55E2B4F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chapter is filled with imagery of rejoicing and celebration. In Jeremiah 31:12, it says, "They will come and shout for joy on the heights of Zion; they will be radiant with the bounty of the LORD." This is a reminder that our faith journey is not just about trials and tribulations, but also about experiencing the joy and abundance that comes from walking with God.</w:t>
      </w:r>
    </w:p>
    <w:p w14:paraId="3BE1D66C" w14:textId="77777777" w:rsidR="00601310" w:rsidRDefault="00601310" w:rsidP="00601310">
      <w:pPr>
        <w:spacing w:line="247" w:lineRule="auto"/>
      </w:pPr>
      <w:r w:rsidRPr="00F6333B">
        <w:rPr>
          <w:rFonts w:eastAsia="Times New Roman"/>
          <w:kern w:val="0"/>
          <w:sz w:val="21"/>
          <w:szCs w:val="21"/>
        </w:rPr>
        <w:t>1. How can you incorporate rejoicing into your daily life, even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when you embrace God's promise of joy and restoration?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celebrating small victories matter in your spiritual journey?</w:t>
      </w:r>
    </w:p>
    <w:p w14:paraId="5F4F8500" w14:textId="4AA520A2"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Redemption</w:t>
      </w:r>
    </w:p>
    <w:p w14:paraId="08AE3D2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31 offers a message of hope and redemption. Verse 11 states, "For the LORD has ransomed Jacob and redeemed him from the hand that had overpowered him." This is a powerful reminder that no matter how dire our circumstances, God is our Redeemer, ready to rescue and restore us.</w:t>
      </w:r>
    </w:p>
    <w:p w14:paraId="1F6BAC39"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find hope in God's promise of redemption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change in your life through understanding God's promise of redemption?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believing in redemption influence your daily actions and decisions? </w:t>
      </w:r>
    </w:p>
    <w:p w14:paraId="2A2A7924"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0FDCF35"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06E55654" w14:textId="77777777" w:rsidR="00601310" w:rsidRDefault="00601310" w:rsidP="00601310">
      <w:pPr>
        <w:spacing w:line="247" w:lineRule="auto"/>
        <w:rPr>
          <w:rFonts w:eastAsia="Times New Roman"/>
          <w:b/>
          <w:bCs/>
          <w:kern w:val="0"/>
          <w:sz w:val="21"/>
          <w:szCs w:val="21"/>
        </w:rPr>
      </w:pPr>
    </w:p>
    <w:p w14:paraId="00BAD802" w14:textId="04031FBD"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Assurance of God's Provision</w:t>
      </w:r>
    </w:p>
    <w:p w14:paraId="1AFD7B4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God promises to provide for His people abundantly. Jeremiah 31:14 says, "I will refresh the priests with abundance, and My people will be filled with My bounty." This assurance of provision is a reminder that God knows our needs and is faithful to provide for us in every season of life.</w:t>
      </w:r>
    </w:p>
    <w:p w14:paraId="096F0F4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trust in God's provision during uncertain times, as seen in Jeremiah 31?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experience by relying on God's promises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God's past provisions strengthen your faith in His future promises? </w:t>
      </w:r>
    </w:p>
    <w:p w14:paraId="04A952B9"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Return</w:t>
      </w:r>
    </w:p>
    <w:p w14:paraId="6ED7491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31:21 encourages us to set up road markers and return to the path of righteousness. "Set up the road markers, make the guideposts. Set your heart toward the highway, the way you have traveled." This is a call to repentance and a reminder that it's never too late to return to God and His ways.</w:t>
      </w:r>
    </w:p>
    <w:p w14:paraId="541B597F"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apply the call to return to God in your daily life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returning to God is emphasized as a source of hope and renewal?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encourage others to return to their faith journey? </w:t>
      </w:r>
    </w:p>
    <w:p w14:paraId="175F9D1D"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E662A38"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2516B7DA" w14:textId="77777777" w:rsidR="00601310" w:rsidRDefault="00601310" w:rsidP="00601310">
      <w:pPr>
        <w:spacing w:line="247" w:lineRule="auto"/>
        <w:rPr>
          <w:rFonts w:eastAsia="Times New Roman"/>
          <w:b/>
          <w:bCs/>
          <w:kern w:val="0"/>
          <w:sz w:val="21"/>
          <w:szCs w:val="21"/>
        </w:rPr>
      </w:pPr>
    </w:p>
    <w:p w14:paraId="38453B79" w14:textId="006E5DF2"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Promise of a Future Hope</w:t>
      </w:r>
    </w:p>
    <w:p w14:paraId="53075EBB"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chapter is filled with promises of a hopeful future. Jeremiah 31:17 assures us, "There is hope for your future, declares the LORD, and your children will return to their own land." This is a reminder that no matter how uncertain our present may seem, God has a hopeful future planned for us.</w:t>
      </w:r>
    </w:p>
    <w:p w14:paraId="5CCA1A9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find hope in God's promises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restored in your life as God promises a future hope?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believing in a future hope impact your daily decisions and actions? </w:t>
      </w:r>
    </w:p>
    <w:p w14:paraId="506B6AA6"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Unchanging Nature</w:t>
      </w:r>
    </w:p>
    <w:p w14:paraId="43E740F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Finally, Jeremiah 31 reminds us of God's unchanging nature. In verse 37, it says, "Only if the heavens above can be measured and the foundations of the earth below searched out, will I reject all the descendants of Israel because of all they have done." This is a powerful assurance that God's promises are steadfast and His love for us is unchanging, no matter what.</w:t>
      </w:r>
    </w:p>
    <w:p w14:paraId="19B320D7" w14:textId="77777777" w:rsidR="00601310" w:rsidRPr="001B37DC" w:rsidRDefault="00601310" w:rsidP="00601310">
      <w:pPr>
        <w:spacing w:line="247" w:lineRule="auto"/>
        <w:rPr>
          <w:rFonts w:eastAsia="Times New Roman"/>
          <w:kern w:val="0"/>
          <w:sz w:val="21"/>
          <w:szCs w:val="21"/>
        </w:rPr>
      </w:pPr>
      <w:r w:rsidRPr="00F6333B">
        <w:rPr>
          <w:rFonts w:eastAsia="Times New Roman"/>
          <w:kern w:val="0"/>
          <w:sz w:val="21"/>
          <w:szCs w:val="21"/>
        </w:rPr>
        <w:t>1. How can you find comfort in God's unchanging nature during uncertain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unchanging nature is important for building trust in His promises?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remind yourself of God's unchanging nature daily?</w:t>
      </w:r>
      <w:r w:rsidRPr="001B37DC">
        <w:br w:type="page"/>
      </w:r>
    </w:p>
    <w:p w14:paraId="07FF8FEE" w14:textId="77777777" w:rsidR="00601310" w:rsidRPr="00601310" w:rsidRDefault="00601310" w:rsidP="00601310">
      <w:pPr>
        <w:spacing w:line="247" w:lineRule="auto"/>
        <w:jc w:val="center"/>
        <w:outlineLvl w:val="0"/>
        <w:rPr>
          <w:rFonts w:eastAsia="Times New Roman"/>
          <w:b/>
          <w:bCs/>
          <w:kern w:val="36"/>
          <w:sz w:val="32"/>
          <w:szCs w:val="32"/>
        </w:rPr>
      </w:pPr>
      <w:r w:rsidRPr="00601310">
        <w:rPr>
          <w:rFonts w:eastAsia="Times New Roman"/>
          <w:b/>
          <w:bCs/>
          <w:kern w:val="36"/>
          <w:sz w:val="32"/>
          <w:szCs w:val="32"/>
        </w:rPr>
        <w:t>Jeremiah 32 Teaching Points and Bible Study Questions</w:t>
      </w:r>
    </w:p>
    <w:p w14:paraId="72415D4C" w14:textId="7397DCBE"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Trust in God's Promises</w:t>
      </w:r>
    </w:p>
    <w:p w14:paraId="50A52385"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 xml:space="preserve">In Jeremiah 32, we see a powerful example of trusting in God's promises, even when circumstances seem bleak. Jeremiah buys a field in </w:t>
      </w:r>
      <w:proofErr w:type="spellStart"/>
      <w:r w:rsidRPr="00F6333B">
        <w:rPr>
          <w:rFonts w:eastAsia="Times New Roman"/>
          <w:kern w:val="0"/>
          <w:sz w:val="21"/>
          <w:szCs w:val="21"/>
        </w:rPr>
        <w:t>Anathoth</w:t>
      </w:r>
      <w:proofErr w:type="spellEnd"/>
      <w:r w:rsidRPr="00F6333B">
        <w:rPr>
          <w:rFonts w:eastAsia="Times New Roman"/>
          <w:kern w:val="0"/>
          <w:sz w:val="21"/>
          <w:szCs w:val="21"/>
        </w:rPr>
        <w:t xml:space="preserve"> during a time when Jerusalem is under siege. This act of faith is a testament to his belief in God's promise that "houses and fields and vineyards will again be bought in this land" (Jeremiah 32:15). This teaches us to hold onto God's promises, knowing that His plans are for our good, even when the present looks uncertain.</w:t>
      </w:r>
    </w:p>
    <w:p w14:paraId="6A508958"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trust God's promises when facing uncertain or challenging situations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Jeremiah's purchase of land was a demonstration of trust in God's future plans?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your trust in God's promises daily? </w:t>
      </w:r>
    </w:p>
    <w:p w14:paraId="2EB1E19E"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Sovereignty Over All</w:t>
      </w:r>
    </w:p>
    <w:p w14:paraId="79292C68"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Jeremiah's prayer in this chapter acknowledges God's supreme power: "Ah, Lord GOD! You have made the heavens and the earth by Your great power and outstretched arm. Nothing is too difficult for You" (Jeremiah 32:17). This reminds us that no matter the challenges we face, God is in control. His sovereignty assures us that He can handle any situation, and we can rest in His mighty hands.</w:t>
      </w:r>
    </w:p>
    <w:p w14:paraId="3B9992F5"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trust God's sovereignty in uncertain situations like Jeremiah did in prison?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control when facing personal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acknowledging God's sovereignty change your perspective on daily decisions? </w:t>
      </w:r>
    </w:p>
    <w:p w14:paraId="2216A2B3"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2CF6C36"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26743192" w14:textId="77777777" w:rsidR="00601310" w:rsidRDefault="00601310" w:rsidP="00601310">
      <w:pPr>
        <w:spacing w:line="247" w:lineRule="auto"/>
        <w:rPr>
          <w:rFonts w:eastAsia="Times New Roman"/>
          <w:b/>
          <w:bCs/>
          <w:kern w:val="0"/>
          <w:sz w:val="21"/>
          <w:szCs w:val="21"/>
        </w:rPr>
      </w:pPr>
    </w:p>
    <w:p w14:paraId="0DA7A08A" w14:textId="5A771BD9"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Importance of Obedience</w:t>
      </w:r>
    </w:p>
    <w:p w14:paraId="72C6984F"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Jeremiah's obedience in purchasing the field, despite the impending Babylonian invasion, highlights the importance of following God's instructions. His actions demonstrate that obedience to God is not contingent on our understanding of the situation but on our trust in His wisdom. As we obey, we align ourselves with His divine plan.</w:t>
      </w:r>
    </w:p>
    <w:p w14:paraId="47CE0828"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demonstrate obedience to God in challenging situations like Jeremiah did in prison?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 is crucial even when His plans seem unclear?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and obey God's promises in your daily life? </w:t>
      </w:r>
    </w:p>
    <w:p w14:paraId="461BD14E"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Everlasting Covenant</w:t>
      </w:r>
    </w:p>
    <w:p w14:paraId="343970F5"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In this chapter, God reaffirms His covenant with His people, promising restoration and blessing. "I will make an everlasting covenant with them: I will never turn away from doing good to them" (Jeremiah 32:40). This covenant is a reminder of God's unwavering commitment to His people, encouraging us to remain faithful, knowing that He is always faithful to us.</w:t>
      </w:r>
    </w:p>
    <w:p w14:paraId="1AAF35C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apply the concept of God's everlasting covenant to your daily commitments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promise of an everlasting covenant is relevant in today's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faithfulness in keeping His everlasting covenant? </w:t>
      </w:r>
    </w:p>
    <w:p w14:paraId="2265E73D"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7B98B4F"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1CDA4614" w14:textId="77777777" w:rsidR="00601310" w:rsidRDefault="00601310" w:rsidP="00601310">
      <w:pPr>
        <w:spacing w:line="247" w:lineRule="auto"/>
        <w:rPr>
          <w:rFonts w:eastAsia="Times New Roman"/>
          <w:b/>
          <w:bCs/>
          <w:kern w:val="0"/>
          <w:sz w:val="21"/>
          <w:szCs w:val="21"/>
        </w:rPr>
      </w:pPr>
    </w:p>
    <w:p w14:paraId="4EAE0348" w14:textId="34222460"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Power of Prayer</w:t>
      </w:r>
    </w:p>
    <w:p w14:paraId="04C0B6A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Jeremiah's dialogue with God in this chapter underscores the power of prayer. He pours out his heart, expressing his concerns and seeking understanding. This teaches us that prayer is a vital tool for communication with God, allowing us to express our fears and receive His guidance and peace.</w:t>
      </w:r>
    </w:p>
    <w:p w14:paraId="72353E92" w14:textId="77777777" w:rsidR="00601310" w:rsidRDefault="00601310" w:rsidP="00601310">
      <w:pPr>
        <w:spacing w:line="247" w:lineRule="auto"/>
      </w:pPr>
      <w:r w:rsidRPr="00F6333B">
        <w:rPr>
          <w:rFonts w:eastAsia="Times New Roman"/>
          <w:kern w:val="0"/>
          <w:sz w:val="21"/>
          <w:szCs w:val="21"/>
        </w:rPr>
        <w:t>1. How can Jeremiah's prayer in Jeremiah 32 inspire your own approach to difficult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through prayer when facing seemingly impossible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Jeremiah's trust in God's promises encourage you to pray with confidence?</w:t>
      </w:r>
    </w:p>
    <w:p w14:paraId="5E82A46E" w14:textId="3C004A75"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Justice and Mercy</w:t>
      </w:r>
    </w:p>
    <w:p w14:paraId="54EAEEE5"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32 reveals God's justice in allowing the Babylonian captivity due to Israel's disobedience, but it also highlights His mercy in promising restoration. "I will bring them back to this place and let them live in safety" (Jeremiah 32:37). This duality reminds us that while God is just, His mercy triumphs, offering hope and redemption.</w:t>
      </w:r>
    </w:p>
    <w:p w14:paraId="53DBA659"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balance seeking justice and showing mercy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combines justice and mercy in His promises to His people?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justice and mercy to apply in challenging situations? </w:t>
      </w:r>
    </w:p>
    <w:p w14:paraId="5F965476"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33904E4"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40F59085" w14:textId="77777777" w:rsidR="00601310" w:rsidRDefault="00601310" w:rsidP="00601310">
      <w:pPr>
        <w:spacing w:line="247" w:lineRule="auto"/>
        <w:rPr>
          <w:rFonts w:eastAsia="Times New Roman"/>
          <w:b/>
          <w:bCs/>
          <w:kern w:val="0"/>
          <w:sz w:val="21"/>
          <w:szCs w:val="21"/>
        </w:rPr>
      </w:pPr>
    </w:p>
    <w:p w14:paraId="2C899866" w14:textId="2D7D74C6"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Faith in Action</w:t>
      </w:r>
    </w:p>
    <w:p w14:paraId="35A84265"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Jeremiah's purchase of the field is a tangible expression of faith. It shows that faith is not just a belief but an action. By acting on God's word, Jeremiah sets an example for us to live out our faith in practical ways, demonstrating our trust in God's promises.</w:t>
      </w:r>
    </w:p>
    <w:p w14:paraId="1307DF28"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demonstrate faith in challenging situations like Jeremiah buying the field in prison?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actions can you take to trust God's promises despite current circumstances?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Jeremiah's faith led him to act, and how can you apply this today? </w:t>
      </w:r>
    </w:p>
    <w:p w14:paraId="3008B96E"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Unfailing Love</w:t>
      </w:r>
    </w:p>
    <w:p w14:paraId="59BE77C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Throughout the chapter, God's love for His people is evident. Despite their rebellion, He promises to "rejoice in doing them good" (Jeremiah 32:41). This reassures us of His unfailing love, encouraging us to return to Him, knowing that His love is constant and unconditional.</w:t>
      </w:r>
    </w:p>
    <w:p w14:paraId="7B058CF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recognize and trust in God's unfailing love during challenging times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love remains constant despite human disobedience, as seen in Jeremiah 32?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reflect God's unfailing love in your daily interactions? </w:t>
      </w:r>
    </w:p>
    <w:p w14:paraId="0D56E466"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996A82D"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46C8B86F" w14:textId="77777777" w:rsidR="00601310" w:rsidRDefault="00601310" w:rsidP="00601310">
      <w:pPr>
        <w:spacing w:line="247" w:lineRule="auto"/>
        <w:rPr>
          <w:rFonts w:eastAsia="Times New Roman"/>
          <w:b/>
          <w:bCs/>
          <w:kern w:val="0"/>
          <w:sz w:val="21"/>
          <w:szCs w:val="21"/>
        </w:rPr>
      </w:pPr>
    </w:p>
    <w:p w14:paraId="1EFED09B" w14:textId="03BEB8EB"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Hope in Restoration</w:t>
      </w:r>
    </w:p>
    <w:p w14:paraId="3095862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promise of restoration in Jeremiah 32 offers hope amidst despair. God assures His people that He will "plant them in this land with all My heart and soul" (Jeremiah 32:41). This hope is a powerful motivator, reminding us that no matter how dire our circumstances, God has a plan for renewal and restoration.</w:t>
      </w:r>
    </w:p>
    <w:p w14:paraId="73494B3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find hope in God's promises during challenging times, like Jeremiah in prison?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restored in your life, and how can faith guide that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future restoration impact your present actions and decisions? </w:t>
      </w:r>
    </w:p>
    <w:p w14:paraId="5DD70871"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Plan</w:t>
      </w:r>
    </w:p>
    <w:p w14:paraId="1D6BCF5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Finally, Jeremiah 32 teaches us that God's plans are always for our ultimate good. "For I know the plans I have for you, declares the LORD, plans to prosper you and not to harm you, plans to give you hope and a future" (Jeremiah 29:11). This assurance encourages us to trust in His divine plan, knowing that He is working all things together for our benefit.</w:t>
      </w:r>
    </w:p>
    <w:p w14:paraId="4BFCF7FE" w14:textId="77777777" w:rsidR="00601310" w:rsidRPr="001B37DC" w:rsidRDefault="00601310" w:rsidP="00601310">
      <w:pPr>
        <w:spacing w:line="247" w:lineRule="auto"/>
        <w:rPr>
          <w:rFonts w:eastAsia="Times New Roman"/>
          <w:kern w:val="0"/>
          <w:sz w:val="21"/>
          <w:szCs w:val="21"/>
        </w:rPr>
      </w:pPr>
      <w:r w:rsidRPr="00F6333B">
        <w:rPr>
          <w:rFonts w:eastAsia="Times New Roman"/>
          <w:kern w:val="0"/>
          <w:sz w:val="21"/>
          <w:szCs w:val="21"/>
        </w:rPr>
        <w:t>1. How can you trust God's plan when facing uncertain or challenging circumstances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faithfulness from Jeremiah's actions in this chapter?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God's long-term plan provide comfort during times of personal doubt or struggle?</w:t>
      </w:r>
      <w:r w:rsidRPr="001B37DC">
        <w:br w:type="page"/>
      </w:r>
    </w:p>
    <w:p w14:paraId="42C2B380" w14:textId="77777777" w:rsidR="00601310" w:rsidRPr="00601310" w:rsidRDefault="00601310" w:rsidP="00601310">
      <w:pPr>
        <w:spacing w:line="247" w:lineRule="auto"/>
        <w:jc w:val="center"/>
        <w:outlineLvl w:val="0"/>
        <w:rPr>
          <w:rFonts w:eastAsia="Times New Roman"/>
          <w:b/>
          <w:bCs/>
          <w:kern w:val="36"/>
          <w:sz w:val="32"/>
          <w:szCs w:val="32"/>
        </w:rPr>
      </w:pPr>
      <w:r w:rsidRPr="00601310">
        <w:rPr>
          <w:rFonts w:eastAsia="Times New Roman"/>
          <w:b/>
          <w:bCs/>
          <w:kern w:val="36"/>
          <w:sz w:val="32"/>
          <w:szCs w:val="32"/>
        </w:rPr>
        <w:t>Jeremiah 33 Teaching Points and Bible Study Questions</w:t>
      </w:r>
    </w:p>
    <w:p w14:paraId="426D0260" w14:textId="1D58427C"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God’s Promise of Restoration</w:t>
      </w:r>
    </w:p>
    <w:p w14:paraId="6B0104A6"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33 is a beacon of hope, reminding us that God is always in the business of restoration. Despite the dire circumstances faced by the Israelites, God promises, "I will bring it health and healing; I will heal them and reveal to them an abundance of peace and truth" (Jeremiah 33:6). This is a powerful reminder that no matter how broken our lives may seem, God is capable of restoring us to wholeness.</w:t>
      </w:r>
    </w:p>
    <w:p w14:paraId="211C441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apply God's promise of restoration to a current challenge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see restored in your community, and how can you contribute?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believing in God's promise of restoration impact your daily decisions and actions? </w:t>
      </w:r>
    </w:p>
    <w:p w14:paraId="546D4D38"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Faithfulness</w:t>
      </w:r>
    </w:p>
    <w:p w14:paraId="00384AE5"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 xml:space="preserve">In a world where promises are often broken, God’s faithfulness stands unshaken. Jeremiah 33:14 declares, "The days are coming, declares the LORD, when I will fulfill the good </w:t>
      </w:r>
      <w:proofErr w:type="gramStart"/>
      <w:r w:rsidRPr="00F6333B">
        <w:rPr>
          <w:rFonts w:eastAsia="Times New Roman"/>
          <w:kern w:val="0"/>
          <w:sz w:val="21"/>
          <w:szCs w:val="21"/>
        </w:rPr>
        <w:t>promise</w:t>
      </w:r>
      <w:proofErr w:type="gramEnd"/>
      <w:r w:rsidRPr="00F6333B">
        <w:rPr>
          <w:rFonts w:eastAsia="Times New Roman"/>
          <w:kern w:val="0"/>
          <w:sz w:val="21"/>
          <w:szCs w:val="21"/>
        </w:rPr>
        <w:t xml:space="preserve"> I have made to the house of Israel and the house of Judah." This assurance encourages us to trust in God’s unwavering commitment to His word and His people.</w:t>
      </w:r>
    </w:p>
    <w:p w14:paraId="0A9DD5B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apply God's promise of faithfulness in your daily challenges and uncertainties?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faithfulness is crucial for maintaining hope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remind yourself of God's faithfulness in your life? </w:t>
      </w:r>
    </w:p>
    <w:p w14:paraId="0ABE05A8"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D475FE8"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08863BE6" w14:textId="77777777" w:rsidR="00601310" w:rsidRDefault="00601310" w:rsidP="00601310">
      <w:pPr>
        <w:spacing w:line="247" w:lineRule="auto"/>
        <w:rPr>
          <w:rFonts w:eastAsia="Times New Roman"/>
          <w:b/>
          <w:bCs/>
          <w:kern w:val="0"/>
          <w:sz w:val="21"/>
          <w:szCs w:val="21"/>
        </w:rPr>
      </w:pPr>
    </w:p>
    <w:p w14:paraId="641D5D05" w14:textId="063709F9"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Righteous Branch</w:t>
      </w:r>
    </w:p>
    <w:p w14:paraId="55867B39"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33 introduces us to the Righteous Branch, a prophecy pointing to Jesus Christ. "In those days and at that time I will cause to sprout for David a righteous Branch, and He will execute justice and righteousness in the land" (Jeremiah 33:15). This is a reminder of the ultimate hope we have in Christ, who brings justice and righteousness to our lives.</w:t>
      </w:r>
    </w:p>
    <w:p w14:paraId="23321246"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embody the qualities of the Righteous Branch in your daily interactions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the promise of restoration and righteousness in your own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the concept of a Righteous Branch inspire you to trust in future hope and renewal? </w:t>
      </w:r>
    </w:p>
    <w:p w14:paraId="52F3D5BB"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Prayer</w:t>
      </w:r>
    </w:p>
    <w:p w14:paraId="6F5B39A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God invites us to call upon Him, promising to answer and reveal great and unsearchable things. "Call to Me and I will answer you and tell you great and unsearchable things you do not know" (Jeremiah 33:3). This encourages us to engage in prayer, knowing that God is eager to communicate with us and guide us through life’s mysteries.</w:t>
      </w:r>
    </w:p>
    <w:p w14:paraId="19BFA9E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Jeremiah 33 inspire you to trust in the power of prayer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through prayer, as seen in God's promises in Jeremiah 33?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God encourage us to call on Him, and how can this shape your prayer life? </w:t>
      </w:r>
    </w:p>
    <w:p w14:paraId="4C914A8D"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95BA09E"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4C459C95" w14:textId="77777777" w:rsidR="00601310" w:rsidRDefault="00601310" w:rsidP="00601310">
      <w:pPr>
        <w:spacing w:line="247" w:lineRule="auto"/>
        <w:rPr>
          <w:rFonts w:eastAsia="Times New Roman"/>
          <w:b/>
          <w:bCs/>
          <w:kern w:val="0"/>
          <w:sz w:val="21"/>
          <w:szCs w:val="21"/>
        </w:rPr>
      </w:pPr>
    </w:p>
    <w:p w14:paraId="68E54ACB" w14:textId="6B2D849E"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Joy of Salvation</w:t>
      </w:r>
    </w:p>
    <w:p w14:paraId="3F734C1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33:11 speaks of the joy and gladness that come from salvation: "Give thanks to the LORD of Hosts, for the LORD is good; His loving devotion endures forever." This verse reminds us that salvation is not just a future promise but a present joy that fills our hearts with gratitude and praise.</w:t>
      </w:r>
    </w:p>
    <w:p w14:paraId="1D59D5B4" w14:textId="77777777" w:rsidR="00601310" w:rsidRDefault="00601310" w:rsidP="00601310">
      <w:pPr>
        <w:spacing w:line="247" w:lineRule="auto"/>
      </w:pPr>
      <w:r w:rsidRPr="00F6333B">
        <w:rPr>
          <w:rFonts w:eastAsia="Times New Roman"/>
          <w:kern w:val="0"/>
          <w:sz w:val="21"/>
          <w:szCs w:val="21"/>
        </w:rPr>
        <w:t>1. How can you experience the joy of salvation in your daily life, as described in Jeremiah 33?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promise of restoration brings joy, and how can you share this joy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cultivate a joyful heart in response to God's salvation promises?</w:t>
      </w:r>
    </w:p>
    <w:p w14:paraId="6A55D066" w14:textId="46BEB606"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Everlasting Covenant</w:t>
      </w:r>
    </w:p>
    <w:p w14:paraId="7928C446"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God’s covenant with His people is everlasting, as highlighted in Jeremiah 33:20-21. "If you can break My covenant with the day and My covenant with the night, so that day and night cease to occupy their appointed times, then My covenant may also be broken with David My servant." This underscores the eternal nature of God’s promises, assuring us of His unchanging love and commitment.</w:t>
      </w:r>
    </w:p>
    <w:p w14:paraId="2BFEAED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apply the concept of an everlasting covenant to strengthen your daily commitments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trusting in God's promises as described in the everlasting covenant?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the idea of an everlasting covenant is important for personal spiritual growth today? </w:t>
      </w:r>
    </w:p>
    <w:p w14:paraId="2880A5F0"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A6931D3"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04977598" w14:textId="77777777" w:rsidR="00601310" w:rsidRDefault="00601310" w:rsidP="00601310">
      <w:pPr>
        <w:spacing w:line="247" w:lineRule="auto"/>
        <w:rPr>
          <w:rFonts w:eastAsia="Times New Roman"/>
          <w:b/>
          <w:bCs/>
          <w:kern w:val="0"/>
          <w:sz w:val="21"/>
          <w:szCs w:val="21"/>
        </w:rPr>
      </w:pPr>
    </w:p>
    <w:p w14:paraId="64870A75" w14:textId="50A92905"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Importance of Righteous Leadership</w:t>
      </w:r>
    </w:p>
    <w:p w14:paraId="2BA910D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33 emphasizes the need for righteous leadership, as God promises to raise leaders who will execute justice. This is a call for us to seek and support leaders who align with God’s principles, ensuring that justice and righteousness prevail in our communities.</w:t>
      </w:r>
    </w:p>
    <w:p w14:paraId="0FF8800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promote righteousness in your community through your leadership roles or influence?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righteous leadership is crucial for societal well-being and justice?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leadership aligns with principles of righteousness and integrity? </w:t>
      </w:r>
    </w:p>
    <w:p w14:paraId="4B5501B5"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the Priests and Levites</w:t>
      </w:r>
    </w:p>
    <w:p w14:paraId="172F632F"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chapter highlights the significance of the priests and Levites in maintaining worship and spiritual guidance. "The Levitical priests will never fail to have a man before Me to offer burnt offerings, to burn grain offerings, and to present sacrifices" (Jeremiah 33:18). This reminds us of the importance of spiritual leaders in guiding us in our faith journey.</w:t>
      </w:r>
    </w:p>
    <w:p w14:paraId="0FFCC12B"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modern believers embody the dedication of priests and Levites in their daily lives?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role of priests and Levites is crucial for community spiritual health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support spiritual leaders in fulfilling their roles effectively? </w:t>
      </w:r>
    </w:p>
    <w:p w14:paraId="7158FA02"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AF28248"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24495DBA" w14:textId="77777777" w:rsidR="00601310" w:rsidRDefault="00601310" w:rsidP="00601310">
      <w:pPr>
        <w:spacing w:line="247" w:lineRule="auto"/>
        <w:rPr>
          <w:rFonts w:eastAsia="Times New Roman"/>
          <w:b/>
          <w:bCs/>
          <w:kern w:val="0"/>
          <w:sz w:val="21"/>
          <w:szCs w:val="21"/>
        </w:rPr>
      </w:pPr>
    </w:p>
    <w:p w14:paraId="6E8B3FD9" w14:textId="647CD6CD"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Certainty of God’s Word</w:t>
      </w:r>
    </w:p>
    <w:p w14:paraId="6F1D4EA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God’s word is certain and unbreakable, as emphasized in Jeremiah 33:25-26. "If I have not established My covenant with the day and the night and the fixed laws of heaven and earth, then I would reject the descendants of Jacob and David My servant." This assures us that God’s promises are as reliable as the natural order He created.</w:t>
      </w:r>
    </w:p>
    <w:p w14:paraId="525E7EC8"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apply the certainty of God's promises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word can impact your relationships with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God's faithfulness during challenging times? </w:t>
      </w:r>
    </w:p>
    <w:p w14:paraId="0E32A815"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a New Beginning</w:t>
      </w:r>
    </w:p>
    <w:p w14:paraId="4866F6E9"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Finally, Jeremiah 33 offers hope for a new beginning. Despite past failures, God promises a future filled with hope and prosperity. This is a reminder that with God, every day is an opportunity for a fresh start, filled with His grace and mercy. Let us embrace this hope and live each day with renewed faith and purpose.</w:t>
      </w:r>
    </w:p>
    <w:p w14:paraId="311B14D9" w14:textId="77777777" w:rsidR="00601310" w:rsidRPr="001B37DC" w:rsidRDefault="00601310" w:rsidP="00601310">
      <w:pPr>
        <w:spacing w:line="247" w:lineRule="auto"/>
        <w:rPr>
          <w:rFonts w:eastAsia="Times New Roman"/>
          <w:kern w:val="0"/>
          <w:sz w:val="21"/>
          <w:szCs w:val="21"/>
        </w:rPr>
      </w:pPr>
      <w:r w:rsidRPr="00F6333B">
        <w:rPr>
          <w:rFonts w:eastAsia="Times New Roman"/>
          <w:kern w:val="0"/>
          <w:sz w:val="21"/>
          <w:szCs w:val="21"/>
        </w:rPr>
        <w:t>1. How can you apply the promise of restoration in Jeremiah 33 to your current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for in your personal "new beginning" as inspired by Jeremiah 33?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the assurance of God's faithfulness in Jeremiah 33 encourage you to trust in new opportunities?</w:t>
      </w:r>
      <w:r w:rsidRPr="001B37DC">
        <w:br w:type="page"/>
      </w:r>
    </w:p>
    <w:p w14:paraId="76FB9841" w14:textId="77777777" w:rsidR="00601310" w:rsidRPr="00601310" w:rsidRDefault="00601310" w:rsidP="00601310">
      <w:pPr>
        <w:spacing w:line="247" w:lineRule="auto"/>
        <w:jc w:val="center"/>
        <w:outlineLvl w:val="0"/>
        <w:rPr>
          <w:rFonts w:eastAsia="Times New Roman"/>
          <w:b/>
          <w:bCs/>
          <w:kern w:val="36"/>
          <w:sz w:val="32"/>
          <w:szCs w:val="32"/>
        </w:rPr>
      </w:pPr>
      <w:r w:rsidRPr="00601310">
        <w:rPr>
          <w:rFonts w:eastAsia="Times New Roman"/>
          <w:b/>
          <w:bCs/>
          <w:kern w:val="36"/>
          <w:sz w:val="32"/>
          <w:szCs w:val="32"/>
        </w:rPr>
        <w:t>Jeremiah 34 Teaching Points and Bible Study Questions</w:t>
      </w:r>
    </w:p>
    <w:p w14:paraId="2D0CE422" w14:textId="2D9D6796"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Importance of Keeping Promises</w:t>
      </w:r>
    </w:p>
    <w:p w14:paraId="6298C331"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In Jeremiah 34, we see the people of Judah making a covenant to release their Hebrew slaves, only to break their promise later. This teaches us the importance of keeping our word. As it is written, "Let your 'Yes' be yes, and your 'No,' no" (Matthew 5:37). Our integrity reflects our faith, and honoring our commitments is a testament to our character and trust in God.</w:t>
      </w:r>
    </w:p>
    <w:p w14:paraId="19851CA6"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ensure you keep promises in challenging situations like those faced by the Israelites in Jeremiah 34?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breaking promises can lead to negative consequences in personal and community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restore trust if you've broken a promise, as seen in Jeremiah 34? </w:t>
      </w:r>
    </w:p>
    <w:p w14:paraId="22A8CAB9"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Disobedience</w:t>
      </w:r>
    </w:p>
    <w:p w14:paraId="4075DA7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chapter highlights the severe consequences of disobedience to God’s commands. The people of Judah faced dire repercussions for reneging on their covenant. This reminds us that "the wages of sin is death" (Romans 6:23), but through obedience, we align ourselves with God’s will and receive His blessings.</w:t>
      </w:r>
    </w:p>
    <w:p w14:paraId="044A2CF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identify and avoid actions that lead to negative consequences like those in Jeremiah 34?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repeat mistakes despite knowing the consequences, as seen in Jeremiah 34?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obedience to commitments, avoiding the fate of those in Jeremiah 34? </w:t>
      </w:r>
    </w:p>
    <w:p w14:paraId="12A66176"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216D752"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67B25D34" w14:textId="77777777" w:rsidR="00601310" w:rsidRDefault="00601310" w:rsidP="00601310">
      <w:pPr>
        <w:spacing w:line="247" w:lineRule="auto"/>
        <w:rPr>
          <w:rFonts w:eastAsia="Times New Roman"/>
          <w:b/>
          <w:bCs/>
          <w:kern w:val="0"/>
          <w:sz w:val="21"/>
          <w:szCs w:val="21"/>
        </w:rPr>
      </w:pPr>
    </w:p>
    <w:p w14:paraId="2CAAF81D" w14:textId="514F3BB5"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God’s Justice is Unwavering</w:t>
      </w:r>
    </w:p>
    <w:p w14:paraId="35FD2CD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34 illustrates that God’s justice is consistent and unwavering. When the people broke their covenant, God declared, "I will give them into the hand of their enemies" (Jeremiah 34:20). This serves as a reminder that God’s justice is perfect, and He holds us accountable for our actions.</w:t>
      </w:r>
    </w:p>
    <w:p w14:paraId="4CAE898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ensure your actions align with God's unwavering justice in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justice remains consistent despite human failures and broken promises?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uphold justice in your community, reflecting God's unwavering standards? </w:t>
      </w:r>
    </w:p>
    <w:p w14:paraId="5EDDD953"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Repentance</w:t>
      </w:r>
    </w:p>
    <w:p w14:paraId="7FE73F95"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While the chapter focuses on the consequences of disobedience, it also underscores the power of repentance. God is always ready to forgive those who turn back to Him. "If we confess our sins, He is faithful and just to forgive us" (1 John 1:9). Repentance restores our relationship with God and brings us back into His grace.</w:t>
      </w:r>
    </w:p>
    <w:p w14:paraId="657F2FB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apply the lessons of repentance from Jeremiah 34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genuine repentance is powerful in transforming relationships and communities?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repentance leads to lasting change and growth? </w:t>
      </w:r>
    </w:p>
    <w:p w14:paraId="7FBA04D5"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090FAB4"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23E0A79D" w14:textId="77777777" w:rsidR="00601310" w:rsidRDefault="00601310" w:rsidP="00601310">
      <w:pPr>
        <w:spacing w:line="247" w:lineRule="auto"/>
        <w:rPr>
          <w:rFonts w:eastAsia="Times New Roman"/>
          <w:b/>
          <w:bCs/>
          <w:kern w:val="0"/>
          <w:sz w:val="21"/>
          <w:szCs w:val="21"/>
        </w:rPr>
      </w:pPr>
    </w:p>
    <w:p w14:paraId="5B5556D1" w14:textId="14EEAFF3"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Role of Prophets</w:t>
      </w:r>
    </w:p>
    <w:p w14:paraId="73F06EA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Jeremiah’s role as a prophet in this chapter is crucial. He delivers God’s message with boldness and clarity, reminding us of the importance of listening to God’s messengers. Prophets like Jeremiah guide us in understanding God’s will and encourage us to live righteously.</w:t>
      </w:r>
    </w:p>
    <w:p w14:paraId="39DE8031" w14:textId="77777777" w:rsidR="00601310" w:rsidRDefault="00601310" w:rsidP="00601310">
      <w:pPr>
        <w:spacing w:line="247" w:lineRule="auto"/>
      </w:pPr>
      <w:r w:rsidRPr="00F6333B">
        <w:rPr>
          <w:rFonts w:eastAsia="Times New Roman"/>
          <w:kern w:val="0"/>
          <w:sz w:val="21"/>
          <w:szCs w:val="21"/>
        </w:rPr>
        <w:t>1. How can you discern true prophetic messages in your life today, similar to Jeremiah's role?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prophets like Jeremiah faced resistance, and how can you handle similar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Jeremiah's persistence in delivering God's message, despite opposition?</w:t>
      </w:r>
    </w:p>
    <w:p w14:paraId="18CA2EBC" w14:textId="3C5C3EB5"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Covenants</w:t>
      </w:r>
    </w:p>
    <w:p w14:paraId="1F6FA97B"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Covenants are sacred agreements that hold great significance in our relationship with God. The broken covenant in Jeremiah 34 serves as a cautionary tale about the seriousness of our commitments to God. "I will be their God, and they will be My people" (Jeremiah 31:33) reflects the deep bond God desires with us through covenants.</w:t>
      </w:r>
    </w:p>
    <w:p w14:paraId="19C59C9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ensure you honor commitments in your personal and professional life like covenants?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breaking covenants can lead to personal or communal consequences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restore broken relationships or promises in your life? </w:t>
      </w:r>
    </w:p>
    <w:p w14:paraId="26554258"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8575CBF"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5CD6FF53" w14:textId="77777777" w:rsidR="00601310" w:rsidRDefault="00601310" w:rsidP="00601310">
      <w:pPr>
        <w:spacing w:line="247" w:lineRule="auto"/>
        <w:rPr>
          <w:rFonts w:eastAsia="Times New Roman"/>
          <w:b/>
          <w:bCs/>
          <w:kern w:val="0"/>
          <w:sz w:val="21"/>
          <w:szCs w:val="21"/>
        </w:rPr>
      </w:pPr>
    </w:p>
    <w:p w14:paraId="4D151C94" w14:textId="6A8DCBF9"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God’s Patience and Longsuffering</w:t>
      </w:r>
    </w:p>
    <w:p w14:paraId="3DF63DC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Despite the people’s repeated disobedience, God’s patience is evident. He continually reaches out to them through Jeremiah, offering opportunities for repentance. This patience is a testament to God’s longsuffering nature, as He desires that none should perish but all come to repentance (2 Peter 3:9).</w:t>
      </w:r>
    </w:p>
    <w:p w14:paraId="2AAD8165"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apply God's patience in your relationships when others repeatedly break promises?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continues to show patience despite repeated disobedience?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longsuffering to improve your own response to frustration? </w:t>
      </w:r>
    </w:p>
    <w:p w14:paraId="5D49C1B4"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Social Justice</w:t>
      </w:r>
    </w:p>
    <w:p w14:paraId="7198F13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initial release of the Hebrew slaves in Jeremiah 34 highlights God’s call for social justice. It reminds us that God cares deeply about how we treat others, especially the marginalized. "Learn to do right; seek justice" (Isaiah 1:17) is a call to action for us to reflect God’s love in our communities.</w:t>
      </w:r>
    </w:p>
    <w:p w14:paraId="136A376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advocate for social justice in your community, inspired by Jeremiah 34's call for freedom?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justice and freedom in Jeremiah 34, and how can this guide your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fair treatment of others, reflecting the principles in Jeremiah 34? </w:t>
      </w:r>
    </w:p>
    <w:p w14:paraId="15607167"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FDDB03A"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78AE3E13" w14:textId="77777777" w:rsidR="00601310" w:rsidRDefault="00601310" w:rsidP="00601310">
      <w:pPr>
        <w:spacing w:line="247" w:lineRule="auto"/>
        <w:rPr>
          <w:rFonts w:eastAsia="Times New Roman"/>
          <w:b/>
          <w:bCs/>
          <w:kern w:val="0"/>
          <w:sz w:val="21"/>
          <w:szCs w:val="21"/>
        </w:rPr>
      </w:pPr>
    </w:p>
    <w:p w14:paraId="6CDD1AD9" w14:textId="26BE96DC"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Reality of Divine Judgment</w:t>
      </w:r>
    </w:p>
    <w:p w14:paraId="795BF74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34 presents a sobering picture of divine judgment. God’s declarations through Jeremiah remind us that judgment is real and inevitable for those who persist in disobedience. However, it also serves as a motivation to live in accordance with God’s will, knowing that His judgment is just and righteous.</w:t>
      </w:r>
    </w:p>
    <w:p w14:paraId="582985B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understanding divine judgment in Jeremiah 34 influence your daily decision-making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divine judgment is crucial for personal spiritual growth and accountability?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life with God's expectations to avoid judgment? </w:t>
      </w:r>
    </w:p>
    <w:p w14:paraId="4BFB256E"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Redemption</w:t>
      </w:r>
    </w:p>
    <w:p w14:paraId="7CD7BB08"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Amidst the warnings and judgments, there is always a thread of hope. God’s ultimate desire is for redemption and restoration. "For I know the plans I have for you," declares the LORD, "plans to prosper you and not to harm you, plans to give you hope and a future" (Jeremiah 29:11). This hope encourages us to trust in God’s plan and remain faithful, knowing that His love and mercy are boundless.</w:t>
      </w:r>
    </w:p>
    <w:p w14:paraId="7B2F2C72" w14:textId="77777777" w:rsidR="00601310" w:rsidRPr="001B37DC" w:rsidRDefault="00601310" w:rsidP="00601310">
      <w:pPr>
        <w:spacing w:line="247" w:lineRule="auto"/>
        <w:rPr>
          <w:rFonts w:eastAsia="Times New Roman"/>
          <w:kern w:val="0"/>
          <w:sz w:val="21"/>
          <w:szCs w:val="21"/>
        </w:rPr>
      </w:pPr>
      <w:r w:rsidRPr="00F6333B">
        <w:rPr>
          <w:rFonts w:eastAsia="Times New Roman"/>
          <w:kern w:val="0"/>
          <w:sz w:val="21"/>
          <w:szCs w:val="21"/>
        </w:rPr>
        <w:t>1. How can you find hope in redemption when facing broken promises or failures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offers redemption despite repeated disobedience, and how does this inspire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embrace redemption and restore relationships in your community?</w:t>
      </w:r>
      <w:r w:rsidRPr="001B37DC">
        <w:br w:type="page"/>
      </w:r>
    </w:p>
    <w:p w14:paraId="5BC90C12" w14:textId="77777777" w:rsidR="00601310" w:rsidRPr="00601310" w:rsidRDefault="00601310" w:rsidP="00601310">
      <w:pPr>
        <w:spacing w:line="247" w:lineRule="auto"/>
        <w:jc w:val="center"/>
        <w:outlineLvl w:val="0"/>
        <w:rPr>
          <w:rFonts w:eastAsia="Times New Roman"/>
          <w:b/>
          <w:bCs/>
          <w:kern w:val="36"/>
          <w:sz w:val="32"/>
          <w:szCs w:val="32"/>
        </w:rPr>
      </w:pPr>
      <w:r w:rsidRPr="00601310">
        <w:rPr>
          <w:rFonts w:eastAsia="Times New Roman"/>
          <w:b/>
          <w:bCs/>
          <w:kern w:val="36"/>
          <w:sz w:val="32"/>
          <w:szCs w:val="32"/>
        </w:rPr>
        <w:t>Jeremiah 35 Teaching Points and Bible Study Questions</w:t>
      </w:r>
    </w:p>
    <w:p w14:paraId="4AE0F5B7" w14:textId="4F905C08"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Power of Obedience</w:t>
      </w:r>
    </w:p>
    <w:p w14:paraId="333F4BE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 xml:space="preserve">In Jeremiah 35, the Rechabites are highlighted for their unwavering obedience to their ancestor Jonadab's command to abstain from wine and live a nomadic lifestyle. This steadfastness serves as a powerful reminder of the blessings that come from obedience. As it is written, "We have obeyed the voice of Jonadab son of </w:t>
      </w:r>
      <w:proofErr w:type="spellStart"/>
      <w:r w:rsidRPr="00F6333B">
        <w:rPr>
          <w:rFonts w:eastAsia="Times New Roman"/>
          <w:kern w:val="0"/>
          <w:sz w:val="21"/>
          <w:szCs w:val="21"/>
        </w:rPr>
        <w:t>Rechab</w:t>
      </w:r>
      <w:proofErr w:type="spellEnd"/>
      <w:r w:rsidRPr="00F6333B">
        <w:rPr>
          <w:rFonts w:eastAsia="Times New Roman"/>
          <w:kern w:val="0"/>
          <w:sz w:val="21"/>
          <w:szCs w:val="21"/>
        </w:rPr>
        <w:t>, our ancestor, in all that he commanded us" (Jeremiah 35:8). Their commitment to following these instructions, even when tested, underscores the importance of adhering to God's commands in our own lives.</w:t>
      </w:r>
    </w:p>
    <w:p w14:paraId="1E4F3E9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apply the Rechabites' obedience to modern-day challenges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principles is powerful in shaping personal and community values?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commitment to obeying important life principles? </w:t>
      </w:r>
    </w:p>
    <w:p w14:paraId="61205196"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Family Legacy</w:t>
      </w:r>
    </w:p>
    <w:p w14:paraId="2FE6CC9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Rechabites' adherence to Jonadab's instructions highlights the significance of a strong family legacy. This passage encourages us to consider the values and teachings we pass down to future generations. "We have lived in tents and have obeyed and done all that our ancestor Jonadab commanded us" (Jeremiah 35:10). By instilling godly principles in our families, we create a foundation that can withstand the tests of time.</w:t>
      </w:r>
    </w:p>
    <w:p w14:paraId="4442D82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ensure your family's values and beliefs are passed down to future generations?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a family legacy is important in today's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would you take to strengthen your family's commitment to shared principles? </w:t>
      </w:r>
    </w:p>
    <w:p w14:paraId="3749F24C"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B31B2C3"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0C4BA1C5" w14:textId="77777777" w:rsidR="00601310" w:rsidRDefault="00601310" w:rsidP="00601310">
      <w:pPr>
        <w:spacing w:line="247" w:lineRule="auto"/>
        <w:rPr>
          <w:rFonts w:eastAsia="Times New Roman"/>
          <w:b/>
          <w:bCs/>
          <w:kern w:val="0"/>
          <w:sz w:val="21"/>
          <w:szCs w:val="21"/>
        </w:rPr>
      </w:pPr>
    </w:p>
    <w:p w14:paraId="536B2536" w14:textId="5CA3A05B"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Value of Consistency</w:t>
      </w:r>
    </w:p>
    <w:p w14:paraId="507F68A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Consistency in faith and practice is a theme that resonates throughout Jeremiah 35. The Rechabites' consistent lifestyle serves as a model for us to follow. "We have done all that our ancestor Jonadab commanded us" (Jeremiah 35:10). This consistency in their actions reflects a deep commitment to their beliefs, reminding us of the importance of living out our faith daily.</w:t>
      </w:r>
    </w:p>
    <w:p w14:paraId="42DF8971"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apply the Rechabites' consistency to your daily routines and commitments?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consistency in values is important in today's changing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actions consistently align with your beliefs and values? </w:t>
      </w:r>
    </w:p>
    <w:p w14:paraId="14A890AA"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Testing</w:t>
      </w:r>
    </w:p>
    <w:p w14:paraId="21C290B8"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 xml:space="preserve">God often uses tests to reveal the strength of our convictions. In Jeremiah 35, the Rechabites are tested by being offered wine, yet they remain true to their vows. "But they replied, 'We do not drink wine, for Jonadab son of </w:t>
      </w:r>
      <w:proofErr w:type="spellStart"/>
      <w:r w:rsidRPr="00F6333B">
        <w:rPr>
          <w:rFonts w:eastAsia="Times New Roman"/>
          <w:kern w:val="0"/>
          <w:sz w:val="21"/>
          <w:szCs w:val="21"/>
        </w:rPr>
        <w:t>Rechab</w:t>
      </w:r>
      <w:proofErr w:type="spellEnd"/>
      <w:r w:rsidRPr="00F6333B">
        <w:rPr>
          <w:rFonts w:eastAsia="Times New Roman"/>
          <w:kern w:val="0"/>
          <w:sz w:val="21"/>
          <w:szCs w:val="21"/>
        </w:rPr>
        <w:t>, our ancestor, commanded us'" (Jeremiah 35:6). This passage encourages us to stand firm in our faith, even when faced with challenges.</w:t>
      </w:r>
    </w:p>
    <w:p w14:paraId="403696D8"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apply the Rechabites' example of obedience when facing personal tests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tests to reveal our true commitments and values?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Rechabites about maintaining integrity under societal pressure? </w:t>
      </w:r>
    </w:p>
    <w:p w14:paraId="5D836E5A"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4C69F74"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5A7304BF" w14:textId="77777777" w:rsidR="00601310" w:rsidRDefault="00601310" w:rsidP="00601310">
      <w:pPr>
        <w:spacing w:line="247" w:lineRule="auto"/>
        <w:rPr>
          <w:rFonts w:eastAsia="Times New Roman"/>
          <w:b/>
          <w:bCs/>
          <w:kern w:val="0"/>
          <w:sz w:val="21"/>
          <w:szCs w:val="21"/>
        </w:rPr>
      </w:pPr>
    </w:p>
    <w:p w14:paraId="0945B88F" w14:textId="32E01ADB"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Blessing of Faithfulness</w:t>
      </w:r>
    </w:p>
    <w:p w14:paraId="52C6027E"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 xml:space="preserve">Faithfulness is rewarded, as seen in God's promise to the Rechabites. "Therefore, this is what the LORD of Hosts, the God of Israel, says: 'Jonadab son of </w:t>
      </w:r>
      <w:proofErr w:type="spellStart"/>
      <w:r w:rsidRPr="00F6333B">
        <w:rPr>
          <w:rFonts w:eastAsia="Times New Roman"/>
          <w:kern w:val="0"/>
          <w:sz w:val="21"/>
          <w:szCs w:val="21"/>
        </w:rPr>
        <w:t>Rechab</w:t>
      </w:r>
      <w:proofErr w:type="spellEnd"/>
      <w:r w:rsidRPr="00F6333B">
        <w:rPr>
          <w:rFonts w:eastAsia="Times New Roman"/>
          <w:kern w:val="0"/>
          <w:sz w:val="21"/>
          <w:szCs w:val="21"/>
        </w:rPr>
        <w:t xml:space="preserve"> will never fail to have a man to stand before Me always'" (Jeremiah 35:19). This assurance of blessing for their faithfulness serves as a reminder that God honors those who remain true to Him.</w:t>
      </w:r>
    </w:p>
    <w:p w14:paraId="342E9093" w14:textId="77777777" w:rsidR="00601310" w:rsidRDefault="00601310" w:rsidP="00601310">
      <w:pPr>
        <w:spacing w:line="247" w:lineRule="auto"/>
      </w:pPr>
      <w:r w:rsidRPr="00F6333B">
        <w:rPr>
          <w:rFonts w:eastAsia="Times New Roman"/>
          <w:kern w:val="0"/>
          <w:sz w:val="21"/>
          <w:szCs w:val="21"/>
        </w:rPr>
        <w:t>1. How can you incorporate the Rechabites' faithfulness into your daily commitments and routines?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faithfulness is rewarded, and how can this motivate your spiritual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remain steadfast in your beliefs despite societal pressures?</w:t>
      </w:r>
    </w:p>
    <w:p w14:paraId="5505E93A" w14:textId="4F636BE2"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Contrast of Disobedience</w:t>
      </w:r>
    </w:p>
    <w:p w14:paraId="5ED12B4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35 contrasts the obedience of the Rechabites with the disobedience of Judah. This juxtaposition highlights the consequences of ignoring God's commands. "But I have spoken to you again and again, yet you have not obeyed Me" (Jeremiah 35:14). It serves as a cautionary tale, urging us to heed God's word and avoid the pitfalls of disobedience.</w:t>
      </w:r>
    </w:p>
    <w:p w14:paraId="19759756"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apply the Rechabites' obedience to resist societal pressures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struggle with disobedience despite knowing the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obedience to God over personal desires? </w:t>
      </w:r>
    </w:p>
    <w:p w14:paraId="6946D463"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450FE17"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3854C8A7" w14:textId="77777777" w:rsidR="00601310" w:rsidRDefault="00601310" w:rsidP="00601310">
      <w:pPr>
        <w:spacing w:line="247" w:lineRule="auto"/>
        <w:rPr>
          <w:rFonts w:eastAsia="Times New Roman"/>
          <w:b/>
          <w:bCs/>
          <w:kern w:val="0"/>
          <w:sz w:val="21"/>
          <w:szCs w:val="21"/>
        </w:rPr>
      </w:pPr>
    </w:p>
    <w:p w14:paraId="4F3B8A98" w14:textId="22307713"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Call to Repentance</w:t>
      </w:r>
    </w:p>
    <w:p w14:paraId="3A40C69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story of the Rechabites is a call to repentance for those who have strayed from God's path. It serves as a reminder that it is never too late to return to Him. "I have sent you all My servants the prophets again and again, saying, 'Turn now, each of you, from your evil ways and correct your actions'" (Jeremiah 35:15). This call to repentance is an invitation to realign our lives with God's will.</w:t>
      </w:r>
    </w:p>
    <w:p w14:paraId="620F020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apply the Rechabites' obedience to your own call to repentance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consistent obedience is crucial in maintaining a repentant heart?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repentance leads to lasting change? </w:t>
      </w:r>
    </w:p>
    <w:p w14:paraId="74CE3782"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Impact of Godly Examples</w:t>
      </w:r>
    </w:p>
    <w:p w14:paraId="26347C6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Rechabites' example of obedience and faithfulness serves as an inspiration for others. Their story encourages us to be godly examples in our own communities. "But they have not inclined their ear or listened to Me" (Jeremiah 35:15). By living out our faith, we can influence others to seek God and His righteousness.</w:t>
      </w:r>
    </w:p>
    <w:p w14:paraId="4696215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incorporate the Rechabites' obedience into your daily life as a godly example for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the Rechabites' commitment impacted their community, and how can you emulate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actions serve as a positive example of faith to those around you? </w:t>
      </w:r>
    </w:p>
    <w:p w14:paraId="20A3BD2D"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F116929"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1BDF1359" w14:textId="77777777" w:rsidR="00601310" w:rsidRDefault="00601310" w:rsidP="00601310">
      <w:pPr>
        <w:spacing w:line="247" w:lineRule="auto"/>
        <w:rPr>
          <w:rFonts w:eastAsia="Times New Roman"/>
          <w:b/>
          <w:bCs/>
          <w:kern w:val="0"/>
          <w:sz w:val="21"/>
          <w:szCs w:val="21"/>
        </w:rPr>
      </w:pPr>
    </w:p>
    <w:p w14:paraId="088AB65E" w14:textId="39FC3737"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Assurance of God's Promises</w:t>
      </w:r>
    </w:p>
    <w:p w14:paraId="4C82F5D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 xml:space="preserve">God's promises are sure and steadfast, as demonstrated in His assurance to the Rechabites. "Jonadab son of </w:t>
      </w:r>
      <w:proofErr w:type="spellStart"/>
      <w:r w:rsidRPr="00F6333B">
        <w:rPr>
          <w:rFonts w:eastAsia="Times New Roman"/>
          <w:kern w:val="0"/>
          <w:sz w:val="21"/>
          <w:szCs w:val="21"/>
        </w:rPr>
        <w:t>Rechab</w:t>
      </w:r>
      <w:proofErr w:type="spellEnd"/>
      <w:r w:rsidRPr="00F6333B">
        <w:rPr>
          <w:rFonts w:eastAsia="Times New Roman"/>
          <w:kern w:val="0"/>
          <w:sz w:val="21"/>
          <w:szCs w:val="21"/>
        </w:rPr>
        <w:t xml:space="preserve"> will never fail to have a man to stand before Me always" (Jeremiah 35:19). This promise reminds us that God's word is reliable and that He is faithful to fulfill His promises to those who trust in Him.</w:t>
      </w:r>
    </w:p>
    <w:p w14:paraId="571EDE39"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trust God's promises when facing challenges similar to the Rechabites' obedience?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promises provide assurance in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faith in God's promises daily? </w:t>
      </w:r>
    </w:p>
    <w:p w14:paraId="564020B9"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Encouragement to Stand Firm</w:t>
      </w:r>
    </w:p>
    <w:p w14:paraId="7534483F"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 xml:space="preserve">Finally, Jeremiah 35 encourages us to stand firm in our convictions, even when the world around us wavers. The Rechabites' unwavering commitment to their vows is a testament to the strength that comes from standing firm in faith. "We have obeyed the voice of Jonadab son of </w:t>
      </w:r>
      <w:proofErr w:type="spellStart"/>
      <w:r w:rsidRPr="00F6333B">
        <w:rPr>
          <w:rFonts w:eastAsia="Times New Roman"/>
          <w:kern w:val="0"/>
          <w:sz w:val="21"/>
          <w:szCs w:val="21"/>
        </w:rPr>
        <w:t>Rechab</w:t>
      </w:r>
      <w:proofErr w:type="spellEnd"/>
      <w:r w:rsidRPr="00F6333B">
        <w:rPr>
          <w:rFonts w:eastAsia="Times New Roman"/>
          <w:kern w:val="0"/>
          <w:sz w:val="21"/>
          <w:szCs w:val="21"/>
        </w:rPr>
        <w:t>, our ancestor, in all that he commanded us" (Jeremiah 35:8). Let us be encouraged to hold fast to our beliefs and trust in God's guidance.</w:t>
      </w:r>
    </w:p>
    <w:p w14:paraId="71C4A06E" w14:textId="77777777" w:rsidR="00601310" w:rsidRPr="001B37DC" w:rsidRDefault="00601310" w:rsidP="00601310">
      <w:pPr>
        <w:spacing w:line="247" w:lineRule="auto"/>
        <w:rPr>
          <w:rFonts w:eastAsia="Times New Roman"/>
          <w:kern w:val="0"/>
          <w:sz w:val="21"/>
          <w:szCs w:val="21"/>
        </w:rPr>
      </w:pPr>
      <w:r w:rsidRPr="00F6333B">
        <w:rPr>
          <w:rFonts w:eastAsia="Times New Roman"/>
          <w:kern w:val="0"/>
          <w:sz w:val="21"/>
          <w:szCs w:val="21"/>
        </w:rPr>
        <w:t>1. How can you apply the Rechabites' example to stand firm in your own commitments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standing firm in your beliefs is challenging in modern society?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encourage others to remain steadfast in their values and convictions?</w:t>
      </w:r>
      <w:r w:rsidRPr="001B37DC">
        <w:br w:type="page"/>
      </w:r>
    </w:p>
    <w:p w14:paraId="1F4B8C6E" w14:textId="77777777" w:rsidR="00601310" w:rsidRPr="00601310" w:rsidRDefault="00601310" w:rsidP="00601310">
      <w:pPr>
        <w:spacing w:line="247" w:lineRule="auto"/>
        <w:jc w:val="center"/>
        <w:outlineLvl w:val="0"/>
        <w:rPr>
          <w:rFonts w:eastAsia="Times New Roman"/>
          <w:b/>
          <w:bCs/>
          <w:kern w:val="36"/>
          <w:sz w:val="32"/>
          <w:szCs w:val="32"/>
        </w:rPr>
      </w:pPr>
      <w:r w:rsidRPr="00601310">
        <w:rPr>
          <w:rFonts w:eastAsia="Times New Roman"/>
          <w:b/>
          <w:bCs/>
          <w:kern w:val="36"/>
          <w:sz w:val="32"/>
          <w:szCs w:val="32"/>
        </w:rPr>
        <w:t>Jeremiah 36 Teaching Points and Bible Study Questions</w:t>
      </w:r>
    </w:p>
    <w:p w14:paraId="3057242A" w14:textId="117A42FF"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Power of God's Word</w:t>
      </w:r>
    </w:p>
    <w:p w14:paraId="1A132EAF"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In Jeremiah 36, we see the undeniable power of God's Word. When God instructed Jeremiah to write down all the words He had spoken, it was a testament to the enduring impact of Scripture. "Take a scroll and write on it all the words I have spoken to you" (Jeremiah 36:2). This reminds us that God's Word is living and active, capable of transforming lives and guiding us in truth.</w:t>
      </w:r>
    </w:p>
    <w:p w14:paraId="6CF2B7B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ensure God's Word influences your daily decisions like it did for Jeremiah's audience?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remains powerful even when people try to ignore or destroy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share God's Word with others, despite potential resistance? </w:t>
      </w:r>
    </w:p>
    <w:p w14:paraId="367F57B4"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Obedience to God's Commands</w:t>
      </w:r>
    </w:p>
    <w:p w14:paraId="4E54550E"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Jeremiah's obedience in writing down God's words is a powerful lesson in faithfulness. Despite the challenges, he followed God's instructions without hesitation.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Jeremiah called Baruch son of Neriah, and while Jeremiah dictated all the words the LORD had spoken to him, Baruch wrote them on the scroll" (Jeremiah 36:4). This teaches us the importance of trusting and obeying God's commands, even when the path is difficult.</w:t>
      </w:r>
    </w:p>
    <w:p w14:paraId="144FCA9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ensure you follow God's commands even when facing opposition or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commands is crucial in today's world?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God's instructions in your daily life? </w:t>
      </w:r>
    </w:p>
    <w:p w14:paraId="43AB0DBA"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091BFD6"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50C31314" w14:textId="77777777" w:rsidR="00601310" w:rsidRDefault="00601310" w:rsidP="00601310">
      <w:pPr>
        <w:spacing w:line="247" w:lineRule="auto"/>
        <w:rPr>
          <w:rFonts w:eastAsia="Times New Roman"/>
          <w:b/>
          <w:bCs/>
          <w:kern w:val="0"/>
          <w:sz w:val="21"/>
          <w:szCs w:val="21"/>
        </w:rPr>
      </w:pPr>
    </w:p>
    <w:p w14:paraId="541AACEF" w14:textId="12794119"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Role of a Faithful Messenger</w:t>
      </w:r>
    </w:p>
    <w:p w14:paraId="1E6936A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Baruch, Jeremiah's scribe, played a crucial role in delivering God's message. His willingness to serve highlights the importance of being a faithful messenger. "Baruch read from the scroll the words of Jeremiah in the house of the LORD" (Jeremiah 36:10). We are reminded that God can use anyone willing to share His truth with others.</w:t>
      </w:r>
    </w:p>
    <w:p w14:paraId="45615DE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ensure faithfulness when delivering difficult messages, like Baruch did for Jeremiah?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being a faithful messenger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staying true to your message matter, even when facing opposition or indifference? </w:t>
      </w:r>
    </w:p>
    <w:p w14:paraId="435B8510"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Courage to Speak Truth</w:t>
      </w:r>
    </w:p>
    <w:p w14:paraId="290C881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Delivering God's message requires courage, especially when it challenges the status quo. Baruch and Jeremiah faced significant risks, yet they boldly proclaimed God's Word. "Perhaps they will bring their petition before the LORD, and each one will turn from his wicked ways" (Jeremiah 36:7). This encourages us to speak truth with boldness, trusting God to work through our efforts.</w:t>
      </w:r>
    </w:p>
    <w:p w14:paraId="60CE7715"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find the courage to speak truth when facing opposition or fear of rejection?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speaking truth is important, even when it may lead to personal risk?</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prepare yourself to speak truth in challenging situations? </w:t>
      </w:r>
    </w:p>
    <w:p w14:paraId="6716C803"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3BE15C9"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2DA3C436" w14:textId="77777777" w:rsidR="00601310" w:rsidRDefault="00601310" w:rsidP="00601310">
      <w:pPr>
        <w:spacing w:line="247" w:lineRule="auto"/>
        <w:rPr>
          <w:rFonts w:eastAsia="Times New Roman"/>
          <w:b/>
          <w:bCs/>
          <w:kern w:val="0"/>
          <w:sz w:val="21"/>
          <w:szCs w:val="21"/>
        </w:rPr>
      </w:pPr>
    </w:p>
    <w:p w14:paraId="6BBB4375" w14:textId="0E56A926"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Resistance to God's Word</w:t>
      </w:r>
    </w:p>
    <w:p w14:paraId="0A17CFC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 xml:space="preserve">King Jehoiakim's reaction to the scroll is a sobering reminder of how some may resist God's Word. "Whenever </w:t>
      </w:r>
      <w:proofErr w:type="spellStart"/>
      <w:r w:rsidRPr="00F6333B">
        <w:rPr>
          <w:rFonts w:eastAsia="Times New Roman"/>
          <w:kern w:val="0"/>
          <w:sz w:val="21"/>
          <w:szCs w:val="21"/>
        </w:rPr>
        <w:t>Jehudi</w:t>
      </w:r>
      <w:proofErr w:type="spellEnd"/>
      <w:r w:rsidRPr="00F6333B">
        <w:rPr>
          <w:rFonts w:eastAsia="Times New Roman"/>
          <w:kern w:val="0"/>
          <w:sz w:val="21"/>
          <w:szCs w:val="21"/>
        </w:rPr>
        <w:t xml:space="preserve"> had read three or four columns, Jehoiakim cut them off with a scribe’s knife and threw them into the fire" (Jeremiah 36:23). Despite this resistance, God's Word remains unchanging and powerful, urging us to remain steadfast in our faith.</w:t>
      </w:r>
    </w:p>
    <w:p w14:paraId="5D8B4697" w14:textId="77777777" w:rsidR="00601310" w:rsidRDefault="00601310" w:rsidP="00601310">
      <w:pPr>
        <w:spacing w:line="247" w:lineRule="auto"/>
      </w:pPr>
      <w:r w:rsidRPr="00F6333B">
        <w:rPr>
          <w:rFonts w:eastAsia="Times New Roman"/>
          <w:kern w:val="0"/>
          <w:sz w:val="21"/>
          <w:szCs w:val="21"/>
        </w:rPr>
        <w:t>1. How can you respond when others resist or dismiss God's Word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resist God's Word despite clear warnings and guidance?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remain faithful when facing resistance to God's Word in your life?</w:t>
      </w:r>
    </w:p>
    <w:p w14:paraId="13367805" w14:textId="3E9B0E95"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Disobedience</w:t>
      </w:r>
    </w:p>
    <w:p w14:paraId="2BA71ABB"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Jehoiakim's actions led to dire consequences, illustrating the dangers of rejecting God's Word. "Therefore, this is what the LORD says about Jehoiakim king of Judah: He will have no one to sit on the throne of David" (Jeremiah 36:30). This serves as a warning that disobedience to God can lead to spiritual and temporal consequences.</w:t>
      </w:r>
    </w:p>
    <w:p w14:paraId="44B9334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identify and address areas of disobedience in your life to avoid negative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ignore warnings, and how can you ensure you heed them?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actions with God's will to prevent disobedience? </w:t>
      </w:r>
    </w:p>
    <w:p w14:paraId="3B037CC4"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A5D0615"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395470DF" w14:textId="77777777" w:rsidR="00601310" w:rsidRDefault="00601310" w:rsidP="00601310">
      <w:pPr>
        <w:spacing w:line="247" w:lineRule="auto"/>
        <w:rPr>
          <w:rFonts w:eastAsia="Times New Roman"/>
          <w:b/>
          <w:bCs/>
          <w:kern w:val="0"/>
          <w:sz w:val="21"/>
          <w:szCs w:val="21"/>
        </w:rPr>
      </w:pPr>
    </w:p>
    <w:p w14:paraId="0FF0FF3E" w14:textId="4DBF2753"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God's Word Cannot Be Destroyed</w:t>
      </w:r>
    </w:p>
    <w:p w14:paraId="2B7C95D6"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Despite Jehoiakim's attempt to destroy the scroll, God's Word endured. "Take another scroll and write on it all the words that were on the first scroll" (Jeremiah 36:28). This reassures us that God's Word is indestructible and will accomplish His purposes, no matter the opposition.</w:t>
      </w:r>
    </w:p>
    <w:p w14:paraId="658D01F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ensure God's Word remains central in your daily life despite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endures even when people try to suppress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share God's Word with others who may be resistant? </w:t>
      </w:r>
    </w:p>
    <w:p w14:paraId="6D90542A"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Repentance</w:t>
      </w:r>
    </w:p>
    <w:p w14:paraId="54F9B26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hope in Jeremiah 36 lies in the possibility of repentance. "Perhaps they will bring their petition before the LORD, and each one will turn from his wicked ways" (Jeremiah 36:7). This highlights the importance of turning back to God, who is always ready to forgive and restore.</w:t>
      </w:r>
    </w:p>
    <w:p w14:paraId="0A3D65C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incorporate repentance into your daily life to foster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genuine repentance is crucial for personal transformation and healing?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repentance leads to lasting change? </w:t>
      </w:r>
    </w:p>
    <w:p w14:paraId="41E52E51"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B917E82"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293A2D0A" w14:textId="77777777" w:rsidR="00601310" w:rsidRDefault="00601310" w:rsidP="00601310">
      <w:pPr>
        <w:spacing w:line="247" w:lineRule="auto"/>
        <w:rPr>
          <w:rFonts w:eastAsia="Times New Roman"/>
          <w:b/>
          <w:bCs/>
          <w:kern w:val="0"/>
          <w:sz w:val="21"/>
          <w:szCs w:val="21"/>
        </w:rPr>
      </w:pPr>
    </w:p>
    <w:p w14:paraId="7076F0D0" w14:textId="47AF4014"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God's Sovereignty in All Circumstances</w:t>
      </w:r>
    </w:p>
    <w:p w14:paraId="1E01542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Throughout the chapter, we see God's sovereignty at work. Despite human attempts to thwart His plans, God's purposes prevail. "I will punish him, his descendants, and his servants for their iniquity" (Jeremiah 36:31). This assures us that God is in control, orchestrating events according to His divine will.</w:t>
      </w:r>
    </w:p>
    <w:p w14:paraId="34050D2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trust God's sovereignty when facing unexpected challenges like Jeremiah's message being destroyed?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allowed the king to reject Jeremiah's scroll, yet still fulfill His plans?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about God's control over events when human actions seem to oppose His will? </w:t>
      </w:r>
    </w:p>
    <w:p w14:paraId="40D5FCCA"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Eternal Nature of God's Promises</w:t>
      </w:r>
    </w:p>
    <w:p w14:paraId="6C4F9BA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Finally, Jeremiah 36 reminds us of the eternal nature of God's promises. His Word is a testament to His faithfulness and love for His people. "Write on it all the words that were on the first scroll" (Jeremiah 36:28). This encourages us to hold fast to God's promises, knowing they are true and everlasting.</w:t>
      </w:r>
    </w:p>
    <w:p w14:paraId="45129647" w14:textId="77777777" w:rsidR="00601310" w:rsidRPr="001B37DC" w:rsidRDefault="00601310" w:rsidP="00601310">
      <w:pPr>
        <w:spacing w:line="247" w:lineRule="auto"/>
        <w:rPr>
          <w:rFonts w:eastAsia="Times New Roman"/>
          <w:kern w:val="0"/>
          <w:sz w:val="21"/>
          <w:szCs w:val="21"/>
        </w:rPr>
      </w:pPr>
      <w:r w:rsidRPr="00F6333B">
        <w:rPr>
          <w:rFonts w:eastAsia="Times New Roman"/>
          <w:kern w:val="0"/>
          <w:sz w:val="21"/>
          <w:szCs w:val="21"/>
        </w:rPr>
        <w:t>1. How can you trust in God's promises when facing uncertainty, as seen in Jeremiah 36?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promises remain unchanged despite human actions, according to Jeremiah 36?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remind yourself of God's eternal promises in daily life challenges?</w:t>
      </w:r>
      <w:r w:rsidRPr="001B37DC">
        <w:br w:type="page"/>
      </w:r>
    </w:p>
    <w:p w14:paraId="751C0884" w14:textId="77777777" w:rsidR="00601310" w:rsidRPr="00601310" w:rsidRDefault="00601310" w:rsidP="00601310">
      <w:pPr>
        <w:spacing w:line="247" w:lineRule="auto"/>
        <w:jc w:val="center"/>
        <w:outlineLvl w:val="0"/>
        <w:rPr>
          <w:rFonts w:eastAsia="Times New Roman"/>
          <w:b/>
          <w:bCs/>
          <w:kern w:val="36"/>
          <w:sz w:val="32"/>
          <w:szCs w:val="32"/>
        </w:rPr>
      </w:pPr>
      <w:r w:rsidRPr="00601310">
        <w:rPr>
          <w:rFonts w:eastAsia="Times New Roman"/>
          <w:b/>
          <w:bCs/>
          <w:kern w:val="36"/>
          <w:sz w:val="32"/>
          <w:szCs w:val="32"/>
        </w:rPr>
        <w:t>Jeremiah 37 Teaching Points and Bible Study Questions</w:t>
      </w:r>
    </w:p>
    <w:p w14:paraId="4F7FB147" w14:textId="37DE9015"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Trust in God's Timing</w:t>
      </w:r>
    </w:p>
    <w:p w14:paraId="70C0DE69"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In Jeremiah 37, we see King Zedekiah seeking guidance from the prophet Jeremiah, but he struggles with patience and trust. It's a reminder that God's timing is perfect, even when it doesn't align with our own. As it says in Ecclesiastes 3:11, "He has made everything beautiful in its time." Trusting in God's timing can bring peace and assurance, knowing that He sees the bigger picture.</w:t>
      </w:r>
    </w:p>
    <w:p w14:paraId="3221586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practice patience when God's timing differs from your expectations, as seen in Jeremiah 37?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God's timing is challenging, and how can Jeremiah 37 inspire confidence?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Jeremiah 37 about waiting for God's timing in difficult situations? </w:t>
      </w:r>
    </w:p>
    <w:p w14:paraId="4448735B"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Stand Firm in Your Faith</w:t>
      </w:r>
    </w:p>
    <w:p w14:paraId="2A7E360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faced immense pressure to conform and deliver messages that pleased the people, yet he remained steadfast in his faith. This is a powerful lesson for us to stand firm in our beliefs, even when the world around us demands otherwise. As 1 Corinthians 16:13 encourages, "Be on the alert. Stand firm in the faith. Be men of courage. Be strong."</w:t>
      </w:r>
    </w:p>
    <w:p w14:paraId="46EBD82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stand firm in your faith when facing opposition like Jeremiah did in prison?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Jeremiah remained steadfast despite King Zedekiah's wavering faith?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Jeremiah's persistence to apply in your own challenging situations? </w:t>
      </w:r>
    </w:p>
    <w:p w14:paraId="6A792710"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8364BDB"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0ED5DF93" w14:textId="77777777" w:rsidR="00601310" w:rsidRDefault="00601310" w:rsidP="00601310">
      <w:pPr>
        <w:spacing w:line="247" w:lineRule="auto"/>
        <w:rPr>
          <w:rFonts w:eastAsia="Times New Roman"/>
          <w:b/>
          <w:bCs/>
          <w:kern w:val="0"/>
          <w:sz w:val="21"/>
          <w:szCs w:val="21"/>
        </w:rPr>
      </w:pPr>
    </w:p>
    <w:p w14:paraId="60D024AF" w14:textId="3608E8C0"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Seek God's Guidance</w:t>
      </w:r>
    </w:p>
    <w:p w14:paraId="2C1C4995"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Zedekiah's request for Jeremiah to pray for the people highlights the importance of seeking divine guidance. In our daily lives, turning to God in prayer and seeking His wisdom can lead us on the right path. James 1:5 reminds us, "If any of you lacks wisdom, let him ask of God, who gives to all generously and without reproach, and it will be given to him."</w:t>
      </w:r>
    </w:p>
    <w:p w14:paraId="543FA435"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actively seek God's guidance in challenging situations like Jeremiah did with King Zedekiah?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important to prioritize God's guidance over human advice in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consistently seek God's guidance in your daily life? </w:t>
      </w:r>
    </w:p>
    <w:p w14:paraId="288B5F3F"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Prayer</w:t>
      </w:r>
    </w:p>
    <w:p w14:paraId="05D1AD2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Jeremiah's role as an intercessor for the people underscores the power of prayer. Prayer is not just a ritual; it's a powerful tool for change and connection with God. As Philippians 4:6 advises, "Do not be anxious about anything, but in everything, by prayer and petition, with thanksgiving, present your requests to God."</w:t>
      </w:r>
    </w:p>
    <w:p w14:paraId="57EBC27F"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Jeremiah's persistence in prayer inspire your own prayer life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prayer was crucial for Jeremiah despite the king's disbelief?</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Jeremiah about trusting God's response to your prayers? </w:t>
      </w:r>
    </w:p>
    <w:p w14:paraId="0CFC9B23"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E4A1D7D"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1EA8058B" w14:textId="77777777" w:rsidR="00601310" w:rsidRDefault="00601310" w:rsidP="00601310">
      <w:pPr>
        <w:spacing w:line="247" w:lineRule="auto"/>
        <w:rPr>
          <w:rFonts w:eastAsia="Times New Roman"/>
          <w:b/>
          <w:bCs/>
          <w:kern w:val="0"/>
          <w:sz w:val="21"/>
          <w:szCs w:val="21"/>
        </w:rPr>
      </w:pPr>
    </w:p>
    <w:p w14:paraId="0A91777A" w14:textId="2C5A48CF"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Courage in the Face of Adversity</w:t>
      </w:r>
    </w:p>
    <w:p w14:paraId="09A14808"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Jeremiah's imprisonment for speaking God's truth is a testament to his courage. We are called to be courageous in our faith, even when faced with adversity. Joshua 1:9 encourages us, "Have I not commanded you? Be strong and courageous. Do not be afraid; do not be discouraged, for the LORD your God will be with you wherever you go."</w:t>
      </w:r>
    </w:p>
    <w:p w14:paraId="1406407C" w14:textId="77777777" w:rsidR="00601310" w:rsidRDefault="00601310" w:rsidP="00601310">
      <w:pPr>
        <w:spacing w:line="247" w:lineRule="auto"/>
      </w:pPr>
      <w:r w:rsidRPr="00F6333B">
        <w:rPr>
          <w:rFonts w:eastAsia="Times New Roman"/>
          <w:kern w:val="0"/>
          <w:sz w:val="21"/>
          <w:szCs w:val="21"/>
        </w:rPr>
        <w:t>1. How can you demonstrate courage when facing opposition like Jeremiah did in Jeremiah 37?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Jeremiah remained steadfast despite adversity, and how can you apply this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Jeremiah's courage to help you face your own challenges?</w:t>
      </w:r>
    </w:p>
    <w:p w14:paraId="5C5451E6" w14:textId="383CEABE"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Disobedience</w:t>
      </w:r>
    </w:p>
    <w:p w14:paraId="29D6BC39"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chapter illustrates the consequences of ignoring God's warnings. Zedekiah's refusal to heed Jeremiah's message led to dire outcomes. This serves as a reminder that disobedience to God's word can lead to unnecessary hardships. As Proverbs 3:5-6 advises, "Trust in the LORD with all your heart and lean not on your own understanding; in all your ways acknowledge Him, and He will make your paths straight."</w:t>
      </w:r>
    </w:p>
    <w:p w14:paraId="2DFF9E1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identify and avoid the consequences of disobedience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ignore warnings despite knowing potential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Jeremiah 37 to improve your decision-making and obedience to guidance? </w:t>
      </w:r>
    </w:p>
    <w:p w14:paraId="3286D522"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CDFADC2"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322C97B0" w14:textId="77777777" w:rsidR="00601310" w:rsidRDefault="00601310" w:rsidP="00601310">
      <w:pPr>
        <w:spacing w:line="247" w:lineRule="auto"/>
        <w:rPr>
          <w:rFonts w:eastAsia="Times New Roman"/>
          <w:b/>
          <w:bCs/>
          <w:kern w:val="0"/>
          <w:sz w:val="21"/>
          <w:szCs w:val="21"/>
        </w:rPr>
      </w:pPr>
    </w:p>
    <w:p w14:paraId="42619C58" w14:textId="6C19BB1F"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God's Faithfulness</w:t>
      </w:r>
    </w:p>
    <w:p w14:paraId="35B7C5B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Despite the people's disobedience, God remained faithful to His promises. This is a comforting reminder that God's faithfulness is unwavering, even when we falter. Lamentations 3:22-23 beautifully states, "Because of the LORD’s loving devotion we are not consumed, for His mercies never fail. They are new every morning; great is Your faithfulness!"</w:t>
      </w:r>
    </w:p>
    <w:p w14:paraId="6627FC7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trust in God's faithfulness when facing difficult situations like Jeremiah did in prison?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about God's faithfulness through Jeremiah's interactions with King Zedekiah?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God's faithfulness help you remain steadfast during times of uncertainty? </w:t>
      </w:r>
    </w:p>
    <w:p w14:paraId="270CD039"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Repentance</w:t>
      </w:r>
    </w:p>
    <w:p w14:paraId="319CEBA1"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Jeremiah's message often called for repentance, highlighting its importance in restoring our relationship with God. Repentance is a powerful act of turning back to God and seeking His forgiveness. As Acts 3:19 urges, "Repent, then, and turn back, so that your sins may be wiped away."</w:t>
      </w:r>
    </w:p>
    <w:p w14:paraId="6C085FEB"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apply the lessons of repentance from Jeremiah 37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personal growth and spiritual renewal?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genuine repentance in challenging situations? </w:t>
      </w:r>
    </w:p>
    <w:p w14:paraId="42138259"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C77F1DE"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0482B03B" w14:textId="77777777" w:rsidR="00601310" w:rsidRDefault="00601310" w:rsidP="00601310">
      <w:pPr>
        <w:spacing w:line="247" w:lineRule="auto"/>
        <w:rPr>
          <w:rFonts w:eastAsia="Times New Roman"/>
          <w:b/>
          <w:bCs/>
          <w:kern w:val="0"/>
          <w:sz w:val="21"/>
          <w:szCs w:val="21"/>
        </w:rPr>
      </w:pPr>
    </w:p>
    <w:p w14:paraId="1854B1CF" w14:textId="40868AAC"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God's Sovereignty</w:t>
      </w:r>
    </w:p>
    <w:p w14:paraId="04361A5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Throughout Jeremiah 37, God's sovereignty is evident. He is in control, orchestrating events according to His divine plan. This reassures us that no matter the chaos around us, God is sovereign and His plans are for our good. Romans 8:28 reminds us, "And we know that in all things God works for the good of those who love Him, who have been called according to His purpose."</w:t>
      </w:r>
    </w:p>
    <w:p w14:paraId="2A9DEBD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trust God's sovereignty when facing uncertain or challenging situations like Jeremiah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can change your response to life's difficulties?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actions with God's sovereign plans? </w:t>
      </w:r>
    </w:p>
    <w:p w14:paraId="076CE488"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Hope in God's Promises</w:t>
      </w:r>
    </w:p>
    <w:p w14:paraId="7787F7F1"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Even in the midst of turmoil, Jeremiah held onto hope in God's promises. This is a powerful lesson for us to cling to the hope found in God's word, knowing that His promises are true and everlasting. As Hebrews 10:23 encourages, "Let us hold resolutely to the hope we profess, for He who promised is faithful."</w:t>
      </w:r>
    </w:p>
    <w:p w14:paraId="363FBDC8" w14:textId="77777777" w:rsidR="00601310" w:rsidRPr="001B37DC" w:rsidRDefault="00601310" w:rsidP="00601310">
      <w:pPr>
        <w:spacing w:line="247" w:lineRule="auto"/>
        <w:rPr>
          <w:rFonts w:eastAsia="Times New Roman"/>
          <w:kern w:val="0"/>
          <w:sz w:val="21"/>
          <w:szCs w:val="21"/>
        </w:rPr>
      </w:pPr>
      <w:r w:rsidRPr="00F6333B">
        <w:rPr>
          <w:rFonts w:eastAsia="Times New Roman"/>
          <w:kern w:val="0"/>
          <w:sz w:val="21"/>
          <w:szCs w:val="21"/>
        </w:rPr>
        <w:t>1. How can you maintain hope in God's promises when facing challenging situations like Jeremiah did in prison?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Jeremiah's trust in God's promises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holding onto God's promises provide strength and resilience in difficult circumstances?</w:t>
      </w:r>
      <w:r w:rsidRPr="001B37DC">
        <w:br w:type="page"/>
      </w:r>
    </w:p>
    <w:p w14:paraId="4660646B" w14:textId="77777777" w:rsidR="00601310" w:rsidRPr="00601310" w:rsidRDefault="00601310" w:rsidP="00601310">
      <w:pPr>
        <w:spacing w:line="247" w:lineRule="auto"/>
        <w:jc w:val="center"/>
        <w:outlineLvl w:val="0"/>
        <w:rPr>
          <w:rFonts w:eastAsia="Times New Roman"/>
          <w:b/>
          <w:bCs/>
          <w:kern w:val="36"/>
          <w:sz w:val="32"/>
          <w:szCs w:val="32"/>
        </w:rPr>
      </w:pPr>
      <w:r w:rsidRPr="00601310">
        <w:rPr>
          <w:rFonts w:eastAsia="Times New Roman"/>
          <w:b/>
          <w:bCs/>
          <w:kern w:val="36"/>
          <w:sz w:val="32"/>
          <w:szCs w:val="32"/>
        </w:rPr>
        <w:t>Jeremiah 38 Teaching Points and Bible Study Questions</w:t>
      </w:r>
    </w:p>
    <w:p w14:paraId="7AF930A3" w14:textId="24AF8B05"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Stand Firm in Your Convictions</w:t>
      </w:r>
    </w:p>
    <w:p w14:paraId="44CBE04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 xml:space="preserve">Jeremiah faced immense pressure to conform and abandon his message, yet he remained steadfast. This teaches us the importance of standing firm in our convictions, even when the world pushes back. As Jeremiah 38:6 recounts, "So they took Jeremiah and cast him into the cistern of </w:t>
      </w:r>
      <w:proofErr w:type="spellStart"/>
      <w:r w:rsidRPr="00F6333B">
        <w:rPr>
          <w:rFonts w:eastAsia="Times New Roman"/>
          <w:kern w:val="0"/>
          <w:sz w:val="21"/>
          <w:szCs w:val="21"/>
        </w:rPr>
        <w:t>Malchiah</w:t>
      </w:r>
      <w:proofErr w:type="spellEnd"/>
      <w:r w:rsidRPr="00F6333B">
        <w:rPr>
          <w:rFonts w:eastAsia="Times New Roman"/>
          <w:kern w:val="0"/>
          <w:sz w:val="21"/>
          <w:szCs w:val="21"/>
        </w:rPr>
        <w:t>, the king’s son, which was in the courtyard of the guard. They lowered Jeremiah by ropes into the cistern, which had no water but only mud, and Jeremiah sank into the mud." Despite the dire circumstances, Jeremiah's faith did not waver.</w:t>
      </w:r>
    </w:p>
    <w:p w14:paraId="5C675EB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stand firm in your beliefs when facing opposition like Jeremiah did in the cistern?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maintain your convictions under pressure from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hold onto your convictions even when it's unpopular or risky? </w:t>
      </w:r>
    </w:p>
    <w:p w14:paraId="04A8FC9B"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a Single Voice</w:t>
      </w:r>
    </w:p>
    <w:p w14:paraId="61EF7849" w14:textId="77777777" w:rsidR="00601310" w:rsidRPr="00F6333B" w:rsidRDefault="00601310" w:rsidP="00601310">
      <w:pPr>
        <w:spacing w:line="247" w:lineRule="auto"/>
        <w:rPr>
          <w:rFonts w:eastAsia="Times New Roman"/>
          <w:kern w:val="0"/>
          <w:sz w:val="21"/>
          <w:szCs w:val="21"/>
        </w:rPr>
      </w:pPr>
      <w:proofErr w:type="spellStart"/>
      <w:r w:rsidRPr="00F6333B">
        <w:rPr>
          <w:rFonts w:eastAsia="Times New Roman"/>
          <w:kern w:val="0"/>
          <w:sz w:val="21"/>
          <w:szCs w:val="21"/>
        </w:rPr>
        <w:t>Ebed</w:t>
      </w:r>
      <w:proofErr w:type="spellEnd"/>
      <w:r w:rsidRPr="00F6333B">
        <w:rPr>
          <w:rFonts w:eastAsia="Times New Roman"/>
          <w:kern w:val="0"/>
          <w:sz w:val="21"/>
          <w:szCs w:val="21"/>
        </w:rPr>
        <w:t xml:space="preserve">-Melech, an Ethiopian eunuch, used his voice to advocate for Jeremiah's release. This reminds us that one voice can make a significant difference. Jeremiah 38:7-9 shows how </w:t>
      </w:r>
      <w:proofErr w:type="spellStart"/>
      <w:r w:rsidRPr="00F6333B">
        <w:rPr>
          <w:rFonts w:eastAsia="Times New Roman"/>
          <w:kern w:val="0"/>
          <w:sz w:val="21"/>
          <w:szCs w:val="21"/>
        </w:rPr>
        <w:t>Ebed</w:t>
      </w:r>
      <w:proofErr w:type="spellEnd"/>
      <w:r w:rsidRPr="00F6333B">
        <w:rPr>
          <w:rFonts w:eastAsia="Times New Roman"/>
          <w:kern w:val="0"/>
          <w:sz w:val="21"/>
          <w:szCs w:val="21"/>
        </w:rPr>
        <w:t>-Melech approached the king, saying, "My lord the king, these men have acted wickedly in all they have done to Jeremiah the prophet. They have thrown him into a cistern, where he will starve to death when there is no longer any bread in the city."</w:t>
      </w:r>
    </w:p>
    <w:p w14:paraId="3AE6684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use your voice to advocate for truth in challenging situations like Jeremiah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 single voice can influence change in a community or group?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voice is heard when standing up for justice? </w:t>
      </w:r>
    </w:p>
    <w:p w14:paraId="0F540150"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8C04641"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3A4DBA35" w14:textId="77777777" w:rsidR="00601310" w:rsidRDefault="00601310" w:rsidP="00601310">
      <w:pPr>
        <w:spacing w:line="247" w:lineRule="auto"/>
        <w:rPr>
          <w:rFonts w:eastAsia="Times New Roman"/>
          <w:b/>
          <w:bCs/>
          <w:kern w:val="0"/>
          <w:sz w:val="21"/>
          <w:szCs w:val="21"/>
        </w:rPr>
      </w:pPr>
    </w:p>
    <w:p w14:paraId="343B4AE1" w14:textId="33540B99"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Courage in the Face of Adversity</w:t>
      </w:r>
    </w:p>
    <w:p w14:paraId="61B46078"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Jeremiah's courage is a testament to the strength that comes from faith. Even when faced with life-threatening situations, he continued to deliver God's message. This courage is a reminder that "The LORD is my light and my salvation—whom shall I fear?" (Psalm 27:1).</w:t>
      </w:r>
    </w:p>
    <w:p w14:paraId="5FE5C76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demonstrate courage like Jeremiah when facing opposition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gain by standing firm in your beliefs despite adversity?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maintaining integrity in tough situations matter, and how can it impact those around you? </w:t>
      </w:r>
    </w:p>
    <w:p w14:paraId="0D2015F6"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Speaking Truth</w:t>
      </w:r>
    </w:p>
    <w:p w14:paraId="22F739C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Jeremiah's unwavering commitment to truth, despite the consequences, highlights the importance of honesty. In Jeremiah 38:2, he proclaimed, "This is what the LORD says: ‘Whoever stays in this city will die by the sword, famine, and plague, but whoever goes out to the Chaldeans will live; he will escape with his life, and he will live.’" Truth, even when uncomfortable, is essential.</w:t>
      </w:r>
    </w:p>
    <w:p w14:paraId="0170AF7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courageously speak truth in difficult situations like Jeremiah did in Jeremiah 38?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speaking truth is essential, even when it leads to personal risk or conflict?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truth is prioritized in your daily interactions and decisions? </w:t>
      </w:r>
    </w:p>
    <w:p w14:paraId="7821A77D"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FBF9FCC"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44CF3982" w14:textId="77777777" w:rsidR="00601310" w:rsidRDefault="00601310" w:rsidP="00601310">
      <w:pPr>
        <w:spacing w:line="247" w:lineRule="auto"/>
        <w:rPr>
          <w:rFonts w:eastAsia="Times New Roman"/>
          <w:b/>
          <w:bCs/>
          <w:kern w:val="0"/>
          <w:sz w:val="21"/>
          <w:szCs w:val="21"/>
        </w:rPr>
      </w:pPr>
    </w:p>
    <w:p w14:paraId="5B06FFE0" w14:textId="25623D1D"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God’s Protection in Trials</w:t>
      </w:r>
    </w:p>
    <w:p w14:paraId="36932A5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Even in the darkest moments, God provides protection. Jeremiah was rescued from the cistern, illustrating that God watches over His faithful servants. As Psalm 91:14 assures us, "Because he loves Me, I will deliver him; because he knows My name, I will protect him."</w:t>
      </w:r>
    </w:p>
    <w:p w14:paraId="2365454A" w14:textId="77777777" w:rsidR="00601310" w:rsidRDefault="00601310" w:rsidP="00601310">
      <w:pPr>
        <w:spacing w:line="247" w:lineRule="auto"/>
      </w:pPr>
      <w:r w:rsidRPr="00F6333B">
        <w:rPr>
          <w:rFonts w:eastAsia="Times New Roman"/>
          <w:kern w:val="0"/>
          <w:sz w:val="21"/>
          <w:szCs w:val="21"/>
        </w:rPr>
        <w:t>1. How can you trust in God's protection when facing difficult trials like Jeremiah did in the cistern?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seek God's guidance during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God allows trials, and how can they strengthen your faith in His protection?</w:t>
      </w:r>
    </w:p>
    <w:p w14:paraId="79AF3A44" w14:textId="2AFF68D4"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Divine Timing</w:t>
      </w:r>
    </w:p>
    <w:p w14:paraId="525B3FF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Jeremiah's release from the cistern was perfectly timed, showing that God's timing is always perfect. Trusting in His timing can bring peace in uncertain situations. Ecclesiastes 3:1 reminds us, "To everything there is a season, and a time for every purpose under heaven."</w:t>
      </w:r>
    </w:p>
    <w:p w14:paraId="11B2750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discern divine timing in your life decisions, as seen in Jeremiah 38?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divine timing was crucial for Jeremiah's message to be heard?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Jeremiah 38 about waiting for the right moment to act? </w:t>
      </w:r>
    </w:p>
    <w:p w14:paraId="068DAECF"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9E95F0E"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170F0EA4" w14:textId="77777777" w:rsidR="00601310" w:rsidRDefault="00601310" w:rsidP="00601310">
      <w:pPr>
        <w:spacing w:line="247" w:lineRule="auto"/>
        <w:rPr>
          <w:rFonts w:eastAsia="Times New Roman"/>
          <w:b/>
          <w:bCs/>
          <w:kern w:val="0"/>
          <w:sz w:val="21"/>
          <w:szCs w:val="21"/>
        </w:rPr>
      </w:pPr>
    </w:p>
    <w:p w14:paraId="063F3B4C" w14:textId="58F0558E"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Influence of Godly Allies</w:t>
      </w:r>
    </w:p>
    <w:p w14:paraId="42D29239" w14:textId="77777777" w:rsidR="00601310" w:rsidRPr="00F6333B" w:rsidRDefault="00601310" w:rsidP="00601310">
      <w:pPr>
        <w:spacing w:line="247" w:lineRule="auto"/>
        <w:rPr>
          <w:rFonts w:eastAsia="Times New Roman"/>
          <w:kern w:val="0"/>
          <w:sz w:val="21"/>
          <w:szCs w:val="21"/>
        </w:rPr>
      </w:pPr>
      <w:proofErr w:type="spellStart"/>
      <w:r w:rsidRPr="00F6333B">
        <w:rPr>
          <w:rFonts w:eastAsia="Times New Roman"/>
          <w:kern w:val="0"/>
          <w:sz w:val="21"/>
          <w:szCs w:val="21"/>
        </w:rPr>
        <w:t>Ebed</w:t>
      </w:r>
      <w:proofErr w:type="spellEnd"/>
      <w:r w:rsidRPr="00F6333B">
        <w:rPr>
          <w:rFonts w:eastAsia="Times New Roman"/>
          <w:kern w:val="0"/>
          <w:sz w:val="21"/>
          <w:szCs w:val="21"/>
        </w:rPr>
        <w:t>-Melech's intervention demonstrates the impact of having godly allies. Surrounding ourselves with those who share our faith can provide support and encouragement. Proverbs 27:17 states, "As iron sharpens iron, so one man sharpens another."</w:t>
      </w:r>
    </w:p>
    <w:p w14:paraId="234076B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 xml:space="preserve">1. How can you identify and cultivate godly allies in challenging situations like Jeremiah did with </w:t>
      </w:r>
      <w:proofErr w:type="spellStart"/>
      <w:r w:rsidRPr="00F6333B">
        <w:rPr>
          <w:rFonts w:eastAsia="Times New Roman"/>
          <w:kern w:val="0"/>
          <w:sz w:val="21"/>
          <w:szCs w:val="21"/>
        </w:rPr>
        <w:t>Ebed</w:t>
      </w:r>
      <w:proofErr w:type="spellEnd"/>
      <w:r w:rsidRPr="00F6333B">
        <w:rPr>
          <w:rFonts w:eastAsia="Times New Roman"/>
          <w:kern w:val="0"/>
          <w:sz w:val="21"/>
          <w:szCs w:val="21"/>
        </w:rPr>
        <w:t>-Melech?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having godly allies is crucial when facing opposition or adversity?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w:t>
      </w:r>
      <w:proofErr w:type="spellStart"/>
      <w:r w:rsidRPr="00F6333B">
        <w:rPr>
          <w:rFonts w:eastAsia="Times New Roman"/>
          <w:kern w:val="0"/>
          <w:sz w:val="21"/>
          <w:szCs w:val="21"/>
        </w:rPr>
        <w:t>Ebed</w:t>
      </w:r>
      <w:proofErr w:type="spellEnd"/>
      <w:r w:rsidRPr="00F6333B">
        <w:rPr>
          <w:rFonts w:eastAsia="Times New Roman"/>
          <w:kern w:val="0"/>
          <w:sz w:val="21"/>
          <w:szCs w:val="21"/>
        </w:rPr>
        <w:t xml:space="preserve">-Melech's actions to support others in their time of need? </w:t>
      </w:r>
    </w:p>
    <w:p w14:paraId="7B17146E"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Cost of Disobedience</w:t>
      </w:r>
    </w:p>
    <w:p w14:paraId="3F77CAE1"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leaders who opposed Jeremiah faced dire consequences, illustrating the cost of disobedience to God’s word. This serves as a warning to heed God’s instructions. As Romans 6:23 warns, "For the wages of sin is death, but the gift of God is eternal life in Christ Jesus our Lord."</w:t>
      </w:r>
    </w:p>
    <w:p w14:paraId="71AEEA95"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identify and avoid the cost of disobedience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choose disobedience despite knowing potential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actions with God's guidance to avoid disobedience? </w:t>
      </w:r>
    </w:p>
    <w:p w14:paraId="2C9059A3"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21845D4"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1B1A2E25" w14:textId="77777777" w:rsidR="00601310" w:rsidRDefault="00601310" w:rsidP="00601310">
      <w:pPr>
        <w:spacing w:line="247" w:lineRule="auto"/>
        <w:rPr>
          <w:rFonts w:eastAsia="Times New Roman"/>
          <w:b/>
          <w:bCs/>
          <w:kern w:val="0"/>
          <w:sz w:val="21"/>
          <w:szCs w:val="21"/>
        </w:rPr>
      </w:pPr>
    </w:p>
    <w:p w14:paraId="5E6A55F4" w14:textId="283BD9AB"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Faithfulness in the Small Things</w:t>
      </w:r>
    </w:p>
    <w:p w14:paraId="30706D59"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Jeremiah’s faithfulness in delivering God’s message, regardless of the audience size or response, teaches us to be faithful in all tasks, big or small. Luke 16:10 says, "Whoever is faithful with very little will also be faithful with much."</w:t>
      </w:r>
    </w:p>
    <w:p w14:paraId="641FC4E6"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demonstrate faithfulness in small tasks when facing pressure or opposition like Jeremiah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small acts of faithfulness are significant in building trust and integrity?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Jeremiah's persistence in small things to apply in your daily life? </w:t>
      </w:r>
    </w:p>
    <w:p w14:paraId="31D19607"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Hope in God’s Promises</w:t>
      </w:r>
    </w:p>
    <w:p w14:paraId="507568A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Despite the bleak circumstances, Jeremiah held onto hope in God’s promises. This hope is a powerful anchor for our souls. As Hebrews 10:23 encourages, "Let us hold resolutely to the hope we profess, for He who promised is faithful."</w:t>
      </w:r>
    </w:p>
    <w:p w14:paraId="433CADE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These lessons from Jeremiah 38 remind us of the enduring power of faith, truth, and divine protection. May they inspire you to live boldly and faithfully in your own journey.</w:t>
      </w:r>
    </w:p>
    <w:p w14:paraId="09E84B97" w14:textId="77777777" w:rsidR="00601310" w:rsidRPr="001B37DC" w:rsidRDefault="00601310" w:rsidP="00601310">
      <w:pPr>
        <w:spacing w:line="247" w:lineRule="auto"/>
        <w:rPr>
          <w:rFonts w:eastAsia="Times New Roman"/>
          <w:kern w:val="0"/>
          <w:sz w:val="21"/>
          <w:szCs w:val="21"/>
        </w:rPr>
      </w:pPr>
      <w:r w:rsidRPr="00F6333B">
        <w:rPr>
          <w:rFonts w:eastAsia="Times New Roman"/>
          <w:kern w:val="0"/>
          <w:sz w:val="21"/>
          <w:szCs w:val="21"/>
        </w:rPr>
        <w:t>1. How can you find hope in God's promises when facing difficult situations like Jeremiah in the cistern?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promises is challenging during times of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remind yourself of God's promises when feeling overwhelmed or discouraged?</w:t>
      </w:r>
      <w:r w:rsidRPr="001B37DC">
        <w:br w:type="page"/>
      </w:r>
    </w:p>
    <w:p w14:paraId="2FA89D13" w14:textId="77777777" w:rsidR="00601310" w:rsidRPr="00601310" w:rsidRDefault="00601310" w:rsidP="00601310">
      <w:pPr>
        <w:spacing w:line="247" w:lineRule="auto"/>
        <w:jc w:val="center"/>
        <w:outlineLvl w:val="0"/>
        <w:rPr>
          <w:rFonts w:eastAsia="Times New Roman"/>
          <w:b/>
          <w:bCs/>
          <w:kern w:val="36"/>
          <w:sz w:val="32"/>
          <w:szCs w:val="32"/>
        </w:rPr>
      </w:pPr>
      <w:r w:rsidRPr="00601310">
        <w:rPr>
          <w:rFonts w:eastAsia="Times New Roman"/>
          <w:b/>
          <w:bCs/>
          <w:kern w:val="36"/>
          <w:sz w:val="32"/>
          <w:szCs w:val="32"/>
        </w:rPr>
        <w:t>Jeremiah 39 Teaching Points and Bible Study Questions</w:t>
      </w:r>
    </w:p>
    <w:p w14:paraId="729EA4BC" w14:textId="5668FDAF"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Certainty of God's Word</w:t>
      </w:r>
    </w:p>
    <w:p w14:paraId="4B22C166"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In Jeremiah 39, we see the fulfillment of God's prophecy about the fall of Jerusalem. This chapter reminds us that God's Word is always true and reliable. As it is written, "The word of the LORD came to Jeremiah" (Jeremiah 39:15). Just as the prophecies came to pass, we can trust that every promise and warning in Scripture will be fulfilled. This certainty should encourage us to live in alignment with His Word, knowing that His plans are steadfast.</w:t>
      </w:r>
    </w:p>
    <w:p w14:paraId="0F623EB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apply the certainty of God's promises in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word is crucial during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strengthen your faith in God's unchanging word? </w:t>
      </w:r>
    </w:p>
    <w:p w14:paraId="470C07EF"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Disobedience</w:t>
      </w:r>
    </w:p>
    <w:p w14:paraId="33992A6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fall of Jerusalem is a stark reminder of the consequences of turning away from God. The people of Judah faced destruction because they ignored God's warnings. "The city was captured" (Jeremiah 39:2) because they chose their own path over God's. This lesson urges us to heed God's guidance and avoid the pitfalls of disobedience, understanding that His commands are for our ultimate good.</w:t>
      </w:r>
    </w:p>
    <w:p w14:paraId="15FD5FD5"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identify and avoid actions that lead to negative consequences like those in Jeremiah 39?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disobedience often leads to suffering, and how can this understanding guide your choices?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Jeremiah 39 to help you make decisions that align with God's will? </w:t>
      </w:r>
    </w:p>
    <w:p w14:paraId="6391BD97"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8F13DBB"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25A4B545" w14:textId="77777777" w:rsidR="00601310" w:rsidRDefault="00601310" w:rsidP="00601310">
      <w:pPr>
        <w:spacing w:line="247" w:lineRule="auto"/>
        <w:rPr>
          <w:rFonts w:eastAsia="Times New Roman"/>
          <w:b/>
          <w:bCs/>
          <w:kern w:val="0"/>
          <w:sz w:val="21"/>
          <w:szCs w:val="21"/>
        </w:rPr>
      </w:pPr>
    </w:p>
    <w:p w14:paraId="345225C1" w14:textId="29D9DA9E"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God's Protection for the Faithful</w:t>
      </w:r>
    </w:p>
    <w:p w14:paraId="4E7F1981"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Amidst the chaos, God protected Jeremiah, His faithful servant. "Take him and look after him; do not harm him" (Jeremiah 39:12) was the command given concerning Jeremiah. This illustrates that God watches over those who remain true to Him, even in the midst of turmoil. We can find comfort in knowing that our faithfulness does not go unnoticed by our Heavenly Father.</w:t>
      </w:r>
    </w:p>
    <w:p w14:paraId="7D02532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trust in God's protection when facing overwhelming challenges like Jeremiah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remain faithful and experience God's protection in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 protected Jeremiah, and how can this inspire your faith journey? </w:t>
      </w:r>
    </w:p>
    <w:p w14:paraId="5D3C476B"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God's Sovereignty</w:t>
      </w:r>
    </w:p>
    <w:p w14:paraId="6C8CCEA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39 showcases God's sovereignty over nations and kings. Despite the might of Babylon, it was ultimately God's will that determined the outcome. "The LORD has given this city into the hand of the king of Babylon" (Jeremiah 39:16). This reminds us that no matter how powerful earthly authorities may seem, God is the ultimate ruler, and His purposes will prevail.</w:t>
      </w:r>
    </w:p>
    <w:p w14:paraId="70E1B7E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recognizing God's sovereignty in Jeremiah 39 influence your response to life's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sovereignty was crucial in the events of Jerusalem's fall in Jeremiah 39?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about trusting God's plan from the outcomes in Jeremiah 39? </w:t>
      </w:r>
    </w:p>
    <w:p w14:paraId="11DB1A91"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12A7DF1"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0CCFE705" w14:textId="77777777" w:rsidR="00601310" w:rsidRDefault="00601310" w:rsidP="00601310">
      <w:pPr>
        <w:spacing w:line="247" w:lineRule="auto"/>
        <w:rPr>
          <w:rFonts w:eastAsia="Times New Roman"/>
          <w:b/>
          <w:bCs/>
          <w:kern w:val="0"/>
          <w:sz w:val="21"/>
          <w:szCs w:val="21"/>
        </w:rPr>
      </w:pPr>
    </w:p>
    <w:p w14:paraId="1E584ED1" w14:textId="162E6470"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Importance of Listening to God</w:t>
      </w:r>
    </w:p>
    <w:p w14:paraId="3CD4693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King Zedekiah's downfall was partly due to his refusal to listen to God's prophet, Jeremiah. This chapter highlights the importance of being attentive to God's voice. "But you did not listen" (Jeremiah 39:4) serves as a cautionary tale. We are encouraged to seek God's guidance and be receptive to His direction, knowing that He speaks through His Word and His Spirit.</w:t>
      </w:r>
    </w:p>
    <w:p w14:paraId="229EBE88" w14:textId="77777777" w:rsidR="00601310" w:rsidRDefault="00601310" w:rsidP="00601310">
      <w:pPr>
        <w:spacing w:line="247" w:lineRule="auto"/>
      </w:pPr>
      <w:r w:rsidRPr="00F6333B">
        <w:rPr>
          <w:rFonts w:eastAsia="Times New Roman"/>
          <w:kern w:val="0"/>
          <w:sz w:val="21"/>
          <w:szCs w:val="21"/>
        </w:rPr>
        <w:t>1. How can you ensure you are truly listening to God's guidance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ignoring God's warnings can lead to negative consequences in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prioritize God's voice over others in challenging situations?</w:t>
      </w:r>
    </w:p>
    <w:p w14:paraId="578077A0" w14:textId="6966AA43"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Courage in Faith</w:t>
      </w:r>
    </w:p>
    <w:p w14:paraId="767A21EB"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Jeremiah's unwavering courage in delivering God's message, despite opposition, is inspiring. His example teaches us that faith often requires boldness. "Jeremiah remained in the courtyard of the guard" (Jeremiah 39:14), steadfast in his mission. We are called to stand firm in our convictions, trusting that God will provide the strength we need to fulfill His purposes.</w:t>
      </w:r>
    </w:p>
    <w:p w14:paraId="46742AAF"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demonstrate courage in your faith when facing personal challenges like Jeremiah did in captivity?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courage is essential for maintaining faith during difficult times, as seen in Jeremiah 39?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Jeremiah's courage to apply in situations where your faith is tested? </w:t>
      </w:r>
    </w:p>
    <w:p w14:paraId="06CB6B76"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FA7E72D"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339494F0" w14:textId="77777777" w:rsidR="00601310" w:rsidRDefault="00601310" w:rsidP="00601310">
      <w:pPr>
        <w:spacing w:line="247" w:lineRule="auto"/>
        <w:rPr>
          <w:rFonts w:eastAsia="Times New Roman"/>
          <w:b/>
          <w:bCs/>
          <w:kern w:val="0"/>
          <w:sz w:val="21"/>
          <w:szCs w:val="21"/>
        </w:rPr>
      </w:pPr>
    </w:p>
    <w:p w14:paraId="71964E38" w14:textId="775C862E"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Hope of Redemption</w:t>
      </w:r>
    </w:p>
    <w:p w14:paraId="2E43A199"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 xml:space="preserve">Even in the midst of judgment, there is a glimmer of hope. God promised to spare </w:t>
      </w:r>
      <w:proofErr w:type="spellStart"/>
      <w:r w:rsidRPr="00F6333B">
        <w:rPr>
          <w:rFonts w:eastAsia="Times New Roman"/>
          <w:kern w:val="0"/>
          <w:sz w:val="21"/>
          <w:szCs w:val="21"/>
        </w:rPr>
        <w:t>Ebed</w:t>
      </w:r>
      <w:proofErr w:type="spellEnd"/>
      <w:r w:rsidRPr="00F6333B">
        <w:rPr>
          <w:rFonts w:eastAsia="Times New Roman"/>
          <w:kern w:val="0"/>
          <w:sz w:val="21"/>
          <w:szCs w:val="21"/>
        </w:rPr>
        <w:t>-Melech, the Ethiopian who helped Jeremiah. "I will surely rescue you" (Jeremiah 39:18). This demonstrates that God is merciful and offers redemption to those who act righteously. It reminds us that no matter our circumstances, God's grace is available to all who seek Him.</w:t>
      </w:r>
    </w:p>
    <w:p w14:paraId="739B29BE"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find hope in God's promises during challenging times, like Jeremiah did in captivity?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faithfulness in Jeremiah 39 for your own redemption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recognizing God's control in difficult situations inspire you to trust in His plan for redemption? </w:t>
      </w:r>
    </w:p>
    <w:p w14:paraId="229D62F3"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Impact of Individual Actions</w:t>
      </w:r>
    </w:p>
    <w:p w14:paraId="0AE9C0BF" w14:textId="77777777" w:rsidR="00601310" w:rsidRPr="00F6333B" w:rsidRDefault="00601310" w:rsidP="00601310">
      <w:pPr>
        <w:spacing w:line="247" w:lineRule="auto"/>
        <w:rPr>
          <w:rFonts w:eastAsia="Times New Roman"/>
          <w:kern w:val="0"/>
          <w:sz w:val="21"/>
          <w:szCs w:val="21"/>
        </w:rPr>
      </w:pPr>
      <w:proofErr w:type="spellStart"/>
      <w:r w:rsidRPr="00F6333B">
        <w:rPr>
          <w:rFonts w:eastAsia="Times New Roman"/>
          <w:kern w:val="0"/>
          <w:sz w:val="21"/>
          <w:szCs w:val="21"/>
        </w:rPr>
        <w:t>Ebed</w:t>
      </w:r>
      <w:proofErr w:type="spellEnd"/>
      <w:r w:rsidRPr="00F6333B">
        <w:rPr>
          <w:rFonts w:eastAsia="Times New Roman"/>
          <w:kern w:val="0"/>
          <w:sz w:val="21"/>
          <w:szCs w:val="21"/>
        </w:rPr>
        <w:t>-Melech's intervention on behalf of Jeremiah shows the significant impact one person's actions can have. His courage and compassion were rewarded by God. "Because you have trusted in Me" (Jeremiah 39:18) highlights the value of individual faithfulness. We are encouraged to act justly and trust that our actions, no matter how small, can contribute to God's greater plan.</w:t>
      </w:r>
    </w:p>
    <w:p w14:paraId="4494294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individual actions influence the outcome of challenging situations in your community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taking personal responsibility in difficult circumstances?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personal integrity matter when facing societal pressures, as seen in Jeremiah 39? </w:t>
      </w:r>
    </w:p>
    <w:p w14:paraId="55FB9363"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F8BBD1A"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44424B28" w14:textId="77777777" w:rsidR="00601310" w:rsidRDefault="00601310" w:rsidP="00601310">
      <w:pPr>
        <w:spacing w:line="247" w:lineRule="auto"/>
        <w:rPr>
          <w:rFonts w:eastAsia="Times New Roman"/>
          <w:b/>
          <w:bCs/>
          <w:kern w:val="0"/>
          <w:sz w:val="21"/>
          <w:szCs w:val="21"/>
        </w:rPr>
      </w:pPr>
    </w:p>
    <w:p w14:paraId="02FFF34B" w14:textId="2EE28CDA"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Reality of Divine Justice</w:t>
      </w:r>
    </w:p>
    <w:p w14:paraId="302532B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39 underscores the reality of divine justice. The Babylonians were instruments of God's judgment against Judah's sin. "The LORD has brought it about" (Jeremiah 39:16) serves as a reminder that God is just and will hold nations and individuals accountable. This truth calls us to live righteously, knowing that God's justice is both fair and inevitable.</w:t>
      </w:r>
    </w:p>
    <w:p w14:paraId="1E16EE8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recognize and respond to divine justice in your daily life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justice when facing personal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understanding divine justice influence your perspective on fairness and accountability? </w:t>
      </w:r>
    </w:p>
    <w:p w14:paraId="70CA4274"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Presence</w:t>
      </w:r>
    </w:p>
    <w:p w14:paraId="1A6454E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Throughout the trials faced by Jeremiah and the people of Judah, God's presence was evident. "I will be with you" (Jeremiah 39:18) is a promise that resonates with us today. No matter the challenges we face, we can be assured that God is with us, guiding and sustaining us through every circumstance. This assurance empowers us to walk confidently in faith, knowing we are never alone.</w:t>
      </w:r>
    </w:p>
    <w:p w14:paraId="161ADA72" w14:textId="77777777" w:rsidR="00601310" w:rsidRPr="001B37DC" w:rsidRDefault="00601310" w:rsidP="00601310">
      <w:pPr>
        <w:spacing w:line="247" w:lineRule="auto"/>
        <w:rPr>
          <w:rFonts w:eastAsia="Times New Roman"/>
          <w:kern w:val="0"/>
          <w:sz w:val="21"/>
          <w:szCs w:val="21"/>
        </w:rPr>
      </w:pPr>
      <w:r w:rsidRPr="00F6333B">
        <w:rPr>
          <w:rFonts w:eastAsia="Times New Roman"/>
          <w:kern w:val="0"/>
          <w:sz w:val="21"/>
          <w:szCs w:val="21"/>
        </w:rPr>
        <w:t>1. How can you recognize and rely on God's presence during challenging times like Jeremiah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practical steps can you take to feel assured of God's presence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God's presence was significant for Jeremiah, and how can it be for you?</w:t>
      </w:r>
      <w:r w:rsidRPr="001B37DC">
        <w:br w:type="page"/>
      </w:r>
    </w:p>
    <w:p w14:paraId="1F3B12CB" w14:textId="77777777" w:rsidR="00601310" w:rsidRPr="00601310" w:rsidRDefault="00601310" w:rsidP="00601310">
      <w:pPr>
        <w:spacing w:line="247" w:lineRule="auto"/>
        <w:jc w:val="center"/>
        <w:outlineLvl w:val="0"/>
        <w:rPr>
          <w:rFonts w:eastAsia="Times New Roman"/>
          <w:b/>
          <w:bCs/>
          <w:kern w:val="36"/>
          <w:sz w:val="32"/>
          <w:szCs w:val="32"/>
        </w:rPr>
      </w:pPr>
      <w:r w:rsidRPr="00601310">
        <w:rPr>
          <w:rFonts w:eastAsia="Times New Roman"/>
          <w:b/>
          <w:bCs/>
          <w:kern w:val="36"/>
          <w:sz w:val="32"/>
          <w:szCs w:val="32"/>
        </w:rPr>
        <w:t>Jeremiah 40 Teaching Points and Bible Study Questions</w:t>
      </w:r>
    </w:p>
    <w:p w14:paraId="384CC53F" w14:textId="3E4A0DB4"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Embrace God's Sovereignty</w:t>
      </w:r>
    </w:p>
    <w:p w14:paraId="7437D10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In Jeremiah 40, we see God's hand at work even in the midst of chaos. The chapter begins with the release of Jeremiah from captivity, a reminder that God is in control of all circumstances. As it says in Jeremiah 40:4, "But now, behold, I am freeing you today from the chains on your hands." This teaches us to trust in God's sovereignty, knowing that He orchestrates events for His purposes and our good.</w:t>
      </w:r>
    </w:p>
    <w:p w14:paraId="1C5A32B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embrace God's sovereignty when facing unexpected changes in your life, like Gedaliah's leadership?</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God's plan is crucial when circumstances seem uncertain, as seen in Jeremiah 40?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Jeremiah 40 about relying on God's sovereignty during times of political or social upheaval? </w:t>
      </w:r>
    </w:p>
    <w:p w14:paraId="4B593D9F"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Seek God's Guidance</w:t>
      </w:r>
    </w:p>
    <w:p w14:paraId="399DE91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Gedaliah, appointed as governor, is a key figure in this chapter. His leadership reminds us of the importance of seeking God's wisdom in our decisions. Proverbs 3:6 tells us, "In all your ways acknowledge Him, and He will make your paths straight." By seeking divine guidance, we align our actions with God's will, ensuring that our steps are directed by His wisdom.</w:t>
      </w:r>
    </w:p>
    <w:p w14:paraId="7A04A3A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actively seek God's guidance in uncertain situations like Gedaliah's leadership in Jeremiah 40?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seeking God's guidance is crucial when facing new responsibilities or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 prioritize God's guidance in daily decision-making? </w:t>
      </w:r>
    </w:p>
    <w:p w14:paraId="2AA7AD92"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68C15A7"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46F86C6A" w14:textId="77777777" w:rsidR="00601310" w:rsidRDefault="00601310" w:rsidP="00601310">
      <w:pPr>
        <w:spacing w:line="247" w:lineRule="auto"/>
        <w:rPr>
          <w:rFonts w:eastAsia="Times New Roman"/>
          <w:b/>
          <w:bCs/>
          <w:kern w:val="0"/>
          <w:sz w:val="21"/>
          <w:szCs w:val="21"/>
        </w:rPr>
      </w:pPr>
    </w:p>
    <w:p w14:paraId="1F07E8C9" w14:textId="7727A52B"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Practice Forgiveness and Reconciliation</w:t>
      </w:r>
    </w:p>
    <w:p w14:paraId="0D7A1EB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40 highlights the need for forgiveness and reconciliation. When the remnant of Judah returns, Gedaliah welcomes them with open arms, promoting peace and unity. This echoes Ephesians 4:32, "Be kind and tenderhearted to one another, forgiving each other just as in Christ God forgave you." Embracing forgiveness fosters healing and strengthens relationships.</w:t>
      </w:r>
    </w:p>
    <w:p w14:paraId="20F8449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practice forgiveness in situations where trust has been broken, like Gedaliah's leadership in Jeremiah 40?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towards reconciliation when facing betrayal, as seen in Jeremiah 40?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forgiveness is essential for community healing, as demonstrated in Jeremiah 40? </w:t>
      </w:r>
    </w:p>
    <w:p w14:paraId="6F6B4777"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 Vigilant Against Deception</w:t>
      </w:r>
    </w:p>
    <w:p w14:paraId="01A18371"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 xml:space="preserve">The chapter warns us about the dangers of deception. </w:t>
      </w:r>
      <w:proofErr w:type="spellStart"/>
      <w:r w:rsidRPr="00F6333B">
        <w:rPr>
          <w:rFonts w:eastAsia="Times New Roman"/>
          <w:kern w:val="0"/>
          <w:sz w:val="21"/>
          <w:szCs w:val="21"/>
        </w:rPr>
        <w:t>Johanan</w:t>
      </w:r>
      <w:proofErr w:type="spellEnd"/>
      <w:r w:rsidRPr="00F6333B">
        <w:rPr>
          <w:rFonts w:eastAsia="Times New Roman"/>
          <w:kern w:val="0"/>
          <w:sz w:val="21"/>
          <w:szCs w:val="21"/>
        </w:rPr>
        <w:t xml:space="preserve"> warns Gedaliah of a plot against him, but Gedaliah dismisses it. This serves as a reminder to be discerning and vigilant, as 1 Peter 5:8 advises, "Be sober-minded and alert. Your adversary the devil prowls around like a roaring lion, seeking someone to devour." Staying alert helps us avoid falling into traps set by deceit.</w:t>
      </w:r>
    </w:p>
    <w:p w14:paraId="2C3C260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identify and guard against deception in your daily interactions and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vigilance is crucial in maintaining spiritual integrity and truth?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are not misled by false information or intentions? </w:t>
      </w:r>
    </w:p>
    <w:p w14:paraId="6D74BD6A"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077E178"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270BDF6C" w14:textId="77777777" w:rsidR="00601310" w:rsidRDefault="00601310" w:rsidP="00601310">
      <w:pPr>
        <w:spacing w:line="247" w:lineRule="auto"/>
        <w:rPr>
          <w:rFonts w:eastAsia="Times New Roman"/>
          <w:b/>
          <w:bCs/>
          <w:kern w:val="0"/>
          <w:sz w:val="21"/>
          <w:szCs w:val="21"/>
        </w:rPr>
      </w:pPr>
    </w:p>
    <w:p w14:paraId="1A8C6358" w14:textId="7211919B"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Stand Firm in Faith</w:t>
      </w:r>
    </w:p>
    <w:p w14:paraId="16CBE2C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Jeremiah's steadfastness is a testament to unwavering faith. Despite the turmoil around him, he remains committed to God's message. Hebrews 10:23 encourages us, "Let us hold resolutely to the hope we profess, for He who promised is faithful." Standing firm in faith empowers us to face challenges with courage and conviction.</w:t>
      </w:r>
    </w:p>
    <w:p w14:paraId="7C8379FF" w14:textId="77777777" w:rsidR="00601310" w:rsidRDefault="00601310" w:rsidP="00601310">
      <w:pPr>
        <w:spacing w:line="247" w:lineRule="auto"/>
      </w:pPr>
      <w:r w:rsidRPr="00F6333B">
        <w:rPr>
          <w:rFonts w:eastAsia="Times New Roman"/>
          <w:kern w:val="0"/>
          <w:sz w:val="21"/>
          <w:szCs w:val="21"/>
        </w:rPr>
        <w:t>1. How can you stand firm in faith when facing unexpected changes, like those in Jeremiah 40?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faith is crucial during times of uncertainty, as seen in Jeremiah 40?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strengthen your faith in challenging situations similar to Jeremiah 40?</w:t>
      </w:r>
    </w:p>
    <w:p w14:paraId="78E25930" w14:textId="6554AD26"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Cultivate a Spirit of Generosity</w:t>
      </w:r>
    </w:p>
    <w:p w14:paraId="1E847E7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Gedaliah's leadership is marked by generosity, as he encourages the people to gather wine, summer fruit, and oil. This reflects the spirit of generosity found in 2 Corinthians 9:7, "Each one should give what he has decided in his heart to give, not out of regret or compulsion. For God loves a cheerful giver." Generosity enriches our lives and blesses those around us.</w:t>
      </w:r>
    </w:p>
    <w:p w14:paraId="5BF3517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demonstrate generosity in your community, inspired by Jeremiah 40's themes of leadership and provision?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generosity is essential for rebuilding trust and relationships, as seen in Jeremiah 40?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cultivate a spirit of generosity in challenging circumstances? </w:t>
      </w:r>
    </w:p>
    <w:p w14:paraId="2ECB4657"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38E0A75"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68E1AFBF" w14:textId="77777777" w:rsidR="00601310" w:rsidRDefault="00601310" w:rsidP="00601310">
      <w:pPr>
        <w:spacing w:line="247" w:lineRule="auto"/>
        <w:rPr>
          <w:rFonts w:eastAsia="Times New Roman"/>
          <w:b/>
          <w:bCs/>
          <w:kern w:val="0"/>
          <w:sz w:val="21"/>
          <w:szCs w:val="21"/>
        </w:rPr>
      </w:pPr>
    </w:p>
    <w:p w14:paraId="20887C8D" w14:textId="0B341A4D"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Value Community and Fellowship</w:t>
      </w:r>
    </w:p>
    <w:p w14:paraId="2F1EE38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gathering of the remnant in Mizpah underscores the importance of community. Hebrews 10:25 reminds us, "Let us not neglect meeting together, as some have made a habit, but let us encourage one another." Building a supportive community strengthens our faith and provides encouragement in times of need.</w:t>
      </w:r>
    </w:p>
    <w:p w14:paraId="4F0C3FC9"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foster a sense of community and fellowship in challenging circumstances like those in Jeremiah 40?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valuing community is crucial for spiritual growth and resilience?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strengthen fellowship within your community today? </w:t>
      </w:r>
    </w:p>
    <w:p w14:paraId="23F7D844"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 a Peacemaker</w:t>
      </w:r>
    </w:p>
    <w:p w14:paraId="76305EC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Gedaliah's efforts to maintain peace among the people reflect the call to be peacemakers. Matthew 5:9 states, "Blessed are the peacemakers, for they will be called sons of God." Striving for peace in our interactions fosters harmony and reflects God's love to the world.</w:t>
      </w:r>
    </w:p>
    <w:p w14:paraId="38B1BDDB"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promote peace in your community like Gedaliah did in Jeremiah 40?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would you take to resolve conflicts peacefully, inspired by Jeremiah 40?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being a peacemaker is important in today's world, as seen in Jeremiah 40? </w:t>
      </w:r>
    </w:p>
    <w:p w14:paraId="2C75DCBB"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88F2E10"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7F7C9B17" w14:textId="77777777" w:rsidR="00601310" w:rsidRDefault="00601310" w:rsidP="00601310">
      <w:pPr>
        <w:spacing w:line="247" w:lineRule="auto"/>
        <w:rPr>
          <w:rFonts w:eastAsia="Times New Roman"/>
          <w:b/>
          <w:bCs/>
          <w:kern w:val="0"/>
          <w:sz w:val="21"/>
          <w:szCs w:val="21"/>
        </w:rPr>
      </w:pPr>
    </w:p>
    <w:p w14:paraId="15CD5D3E" w14:textId="47E6E218"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Trust in God's Provision</w:t>
      </w:r>
    </w:p>
    <w:p w14:paraId="027ECF78"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chapter illustrates God's provision as the people gather resources for sustenance. Philippians 4:19 assures us, "And my God will supply all your needs according to His glorious riches in Christ Jesus." Trusting in God's provision allows us to live with confidence, knowing that He meets our needs.</w:t>
      </w:r>
    </w:p>
    <w:p w14:paraId="55E9EE0F"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trust in God's provision when facing uncertain leadership or guidance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rely on God's provision during times of scarcity or need?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trusting in God's provision is challenging when circumstances seem unfavorable? </w:t>
      </w:r>
    </w:p>
    <w:p w14:paraId="0A5E8986"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Live with Purpose and Hope</w:t>
      </w:r>
    </w:p>
    <w:p w14:paraId="67CE9C8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Jeremiah's journey in this chapter is a testament to living with purpose and hope. Despite the challenges, he remains focused on God's mission. Romans 15:13 encourages us, "May the God of hope fill you with all joy and peace as you trust in Him, so that you may overflow with hope by the power of the Holy Spirit." Living with purpose and hope inspires us to persevere and make a positive impact in the world.</w:t>
      </w:r>
    </w:p>
    <w:p w14:paraId="7C574EB0" w14:textId="77777777" w:rsidR="00601310" w:rsidRPr="001B37DC" w:rsidRDefault="00601310" w:rsidP="00601310">
      <w:pPr>
        <w:spacing w:line="247" w:lineRule="auto"/>
        <w:rPr>
          <w:rFonts w:eastAsia="Times New Roman"/>
          <w:kern w:val="0"/>
          <w:sz w:val="21"/>
          <w:szCs w:val="21"/>
        </w:rPr>
      </w:pPr>
      <w:r w:rsidRPr="00F6333B">
        <w:rPr>
          <w:rFonts w:eastAsia="Times New Roman"/>
          <w:kern w:val="0"/>
          <w:sz w:val="21"/>
          <w:szCs w:val="21"/>
        </w:rPr>
        <w:t>1. How can you find purpose in challenging situations like those faced by the remnant in Jeremiah 40?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trusting in God's plan during uncertain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living with hope influence your daily decisions and interactions with others?</w:t>
      </w:r>
      <w:r w:rsidRPr="001B37DC">
        <w:br w:type="page"/>
      </w:r>
    </w:p>
    <w:p w14:paraId="3C72B4DE" w14:textId="77777777" w:rsidR="00601310" w:rsidRPr="00601310" w:rsidRDefault="00601310" w:rsidP="00601310">
      <w:pPr>
        <w:spacing w:line="247" w:lineRule="auto"/>
        <w:jc w:val="center"/>
        <w:outlineLvl w:val="0"/>
        <w:rPr>
          <w:rFonts w:eastAsia="Times New Roman"/>
          <w:b/>
          <w:bCs/>
          <w:kern w:val="36"/>
          <w:sz w:val="32"/>
          <w:szCs w:val="32"/>
        </w:rPr>
      </w:pPr>
      <w:r w:rsidRPr="00601310">
        <w:rPr>
          <w:rFonts w:eastAsia="Times New Roman"/>
          <w:b/>
          <w:bCs/>
          <w:kern w:val="36"/>
          <w:sz w:val="32"/>
          <w:szCs w:val="32"/>
        </w:rPr>
        <w:t>Jeremiah 41 Teaching Points and Bible Study Questions</w:t>
      </w:r>
    </w:p>
    <w:p w14:paraId="1791771A" w14:textId="6A56C288"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Consequences of Betrayal</w:t>
      </w:r>
    </w:p>
    <w:p w14:paraId="4292DAB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 xml:space="preserve">In Jeremiah 41, we witness the tragic consequences of betrayal as Ishmael, son of </w:t>
      </w:r>
      <w:proofErr w:type="spellStart"/>
      <w:r w:rsidRPr="00F6333B">
        <w:rPr>
          <w:rFonts w:eastAsia="Times New Roman"/>
          <w:kern w:val="0"/>
          <w:sz w:val="21"/>
          <w:szCs w:val="21"/>
        </w:rPr>
        <w:t>Nethaniah</w:t>
      </w:r>
      <w:proofErr w:type="spellEnd"/>
      <w:r w:rsidRPr="00F6333B">
        <w:rPr>
          <w:rFonts w:eastAsia="Times New Roman"/>
          <w:kern w:val="0"/>
          <w:sz w:val="21"/>
          <w:szCs w:val="21"/>
        </w:rPr>
        <w:t>, deceives and murders Gedaliah, the governor appointed by the Babylonians. This act of treachery reminds us of the importance of integrity and loyalty. As Proverbs 11:3 states, "The integrity of the upright guides them, but the perversity of the faithless destroys them." Betrayal not only harms others but ultimately leads to one's own downfall.</w:t>
      </w:r>
    </w:p>
    <w:p w14:paraId="16DE6AA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guard against betrayal in your personal relationships and community interactions?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past betrayals to strengthen future trust?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betrayal often lead to unforeseen consequences, and how can you mitigate them? </w:t>
      </w:r>
    </w:p>
    <w:p w14:paraId="6DADD138"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Discernment</w:t>
      </w:r>
    </w:p>
    <w:p w14:paraId="404041A9"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Gedaliah's tragic fate underscores the need for discernment. Despite warnings, he failed to recognize Ishmael's intentions. In our own lives, we must seek wisdom and discernment to navigate relationships and decisions. James 1:5 encourages us, "If any of you lacks wisdom, let him ask of God, who gives generously to all without reproach, and it will be given to him."</w:t>
      </w:r>
    </w:p>
    <w:p w14:paraId="7C23D505"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develop discernment to avoid deception like the people in Jeremiah 41 faced?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discernment is crucial in making decisions about whom to trust?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God's wisdom and discernment? </w:t>
      </w:r>
    </w:p>
    <w:p w14:paraId="2F1D79BB"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093CD3E"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4EE8E138" w14:textId="77777777" w:rsidR="00601310" w:rsidRDefault="00601310" w:rsidP="00601310">
      <w:pPr>
        <w:spacing w:line="247" w:lineRule="auto"/>
        <w:rPr>
          <w:rFonts w:eastAsia="Times New Roman"/>
          <w:b/>
          <w:bCs/>
          <w:kern w:val="0"/>
          <w:sz w:val="21"/>
          <w:szCs w:val="21"/>
        </w:rPr>
      </w:pPr>
    </w:p>
    <w:p w14:paraId="05B01EDA" w14:textId="1135902E"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Power of Leadership</w:t>
      </w:r>
    </w:p>
    <w:p w14:paraId="509C326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Leadership carries great responsibility, as seen in Gedaliah's role. His leadership was meant to bring stability, yet his downfall led to chaos. As leaders in our communities and families, we must lead with humility and seek guidance from God. Proverbs 16:9 reminds us, "A man's heart plans his course, but the LORD determines his steps."</w:t>
      </w:r>
    </w:p>
    <w:p w14:paraId="1345EBB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ensure your leadership decisions positively impact those you lead, as seen in Jeremiah 41?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leadership choices have lasting effects on community trust, as demonstrated in Jeremiah 41?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Jeremiah 41 about handling betrayal and maintaining integrity in leadership? </w:t>
      </w:r>
    </w:p>
    <w:p w14:paraId="7C708698"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Ripple Effect of Sin</w:t>
      </w:r>
    </w:p>
    <w:p w14:paraId="03E8817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Ishmael's actions had far-reaching consequences, affecting not only Gedaliah but also the entire community. Sin often has a ripple effect, impacting more than just the immediate situation. Romans 6:23 warns, "For the wages of sin is death, but the gift of God is eternal life in Christ Jesus our Lord." We must be mindful of our actions and their potential impact on others.</w:t>
      </w:r>
    </w:p>
    <w:p w14:paraId="09BC4D1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understanding the ripple effect of sin in Jeremiah 41 influence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prevent your actions from negatively impacting others, as seen in Jeremiah 41?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recognize the broader consequences of sin in your community? </w:t>
      </w:r>
    </w:p>
    <w:p w14:paraId="5A59D2BA"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776F091"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479EE6A5" w14:textId="77777777" w:rsidR="00601310" w:rsidRDefault="00601310" w:rsidP="00601310">
      <w:pPr>
        <w:spacing w:line="247" w:lineRule="auto"/>
        <w:rPr>
          <w:rFonts w:eastAsia="Times New Roman"/>
          <w:b/>
          <w:bCs/>
          <w:kern w:val="0"/>
          <w:sz w:val="21"/>
          <w:szCs w:val="21"/>
        </w:rPr>
      </w:pPr>
    </w:p>
    <w:p w14:paraId="17E61312" w14:textId="28F7DB25"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Call to Justice</w:t>
      </w:r>
    </w:p>
    <w:p w14:paraId="7076575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 xml:space="preserve">The chapter highlights the need for justice as </w:t>
      </w:r>
      <w:proofErr w:type="spellStart"/>
      <w:r w:rsidRPr="00F6333B">
        <w:rPr>
          <w:rFonts w:eastAsia="Times New Roman"/>
          <w:kern w:val="0"/>
          <w:sz w:val="21"/>
          <w:szCs w:val="21"/>
        </w:rPr>
        <w:t>Johanan</w:t>
      </w:r>
      <w:proofErr w:type="spellEnd"/>
      <w:r w:rsidRPr="00F6333B">
        <w:rPr>
          <w:rFonts w:eastAsia="Times New Roman"/>
          <w:kern w:val="0"/>
          <w:sz w:val="21"/>
          <w:szCs w:val="21"/>
        </w:rPr>
        <w:t xml:space="preserve"> and his men pursue Ishmael to right the wrongs committed. As believers, we are called to seek justice and righteousness in our lives. Micah 6:8 instructs us, "He has shown you, O man, what is good. And what does the LORD require of you but to act justly, to love mercy, and to walk humbly with your God?"</w:t>
      </w:r>
    </w:p>
    <w:p w14:paraId="44099852" w14:textId="77777777" w:rsidR="00601310" w:rsidRDefault="00601310" w:rsidP="00601310">
      <w:pPr>
        <w:spacing w:line="247" w:lineRule="auto"/>
      </w:pPr>
      <w:r w:rsidRPr="00F6333B">
        <w:rPr>
          <w:rFonts w:eastAsia="Times New Roman"/>
          <w:kern w:val="0"/>
          <w:sz w:val="21"/>
          <w:szCs w:val="21"/>
        </w:rPr>
        <w:t>1. How can you actively pursue justice in your community, inspired by Jeremiah 41's events?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by standing up for justice in difficult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seeking justice require courage, and how can you cultivate it in your life?</w:t>
      </w:r>
    </w:p>
    <w:p w14:paraId="75840DEC" w14:textId="4A373C1A"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Community</w:t>
      </w:r>
    </w:p>
    <w:p w14:paraId="661718A8"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In the aftermath of Ishmael's betrayal, the community comes together to address the crisis. This illustrates the importance of community support and unity in times of trouble. Hebrews 10:24-25 encourages us, "And let us consider how to spur one another on to love and good deeds. Let us not neglect meeting together, as some have made a habit, but let us encourage one another."</w:t>
      </w:r>
    </w:p>
    <w:p w14:paraId="1F19E409"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your community support each other in times of betrayal or crisis, like in Jeremiah 41?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rebuild trust within your community after a conflict?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is it important for communities to have strong leadership, as seen in Jeremiah 41? </w:t>
      </w:r>
    </w:p>
    <w:p w14:paraId="197AC72B"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A1BC680"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42F48D40" w14:textId="77777777" w:rsidR="00601310" w:rsidRDefault="00601310" w:rsidP="00601310">
      <w:pPr>
        <w:spacing w:line="247" w:lineRule="auto"/>
        <w:rPr>
          <w:rFonts w:eastAsia="Times New Roman"/>
          <w:b/>
          <w:bCs/>
          <w:kern w:val="0"/>
          <w:sz w:val="21"/>
          <w:szCs w:val="21"/>
        </w:rPr>
      </w:pPr>
    </w:p>
    <w:p w14:paraId="3F4E028A" w14:textId="469AFD4F"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Need for Repentance</w:t>
      </w:r>
    </w:p>
    <w:p w14:paraId="2EC436B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While Ishmael's actions were grievous, the opportunity for repentance and redemption is always available. God calls us to turn from our sins and seek His forgiveness. 1 John 1:9 assures us, "If we confess our sins, He is faithful and just to forgive us our sins and to cleanse us from all unrighteousness."</w:t>
      </w:r>
    </w:p>
    <w:p w14:paraId="3874928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recognizing past mistakes in Jeremiah 41 inspire personal repentance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genuine repentance is crucial for healing and restoration in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repentance leads to meaningful change and growth? </w:t>
      </w:r>
    </w:p>
    <w:p w14:paraId="6B2622C7"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Sovereignty of God</w:t>
      </w:r>
    </w:p>
    <w:p w14:paraId="31110F0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Despite the chaos and betrayal, God's sovereignty remains evident. He is in control, even when circumstances seem dire. Romans 8:28 reminds us, "And we know that God works all things together for the good of those who love Him, who are called according to His purpose."</w:t>
      </w:r>
    </w:p>
    <w:p w14:paraId="767B28C8"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recognizing God's sovereignty in Jeremiah 41 influence your response to unexpected challenges in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control helps in trusting His plans during times of betrayal?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about God's sovereignty that encourages you to act justly in difficult situations? </w:t>
      </w:r>
    </w:p>
    <w:p w14:paraId="18162629"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B0235D8"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55DD0D64" w14:textId="77777777" w:rsidR="00601310" w:rsidRDefault="00601310" w:rsidP="00601310">
      <w:pPr>
        <w:spacing w:line="247" w:lineRule="auto"/>
        <w:rPr>
          <w:rFonts w:eastAsia="Times New Roman"/>
          <w:b/>
          <w:bCs/>
          <w:kern w:val="0"/>
          <w:sz w:val="21"/>
          <w:szCs w:val="21"/>
        </w:rPr>
      </w:pPr>
    </w:p>
    <w:p w14:paraId="6DD8704C" w14:textId="7ED8951A"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Value of Courage</w:t>
      </w:r>
    </w:p>
    <w:p w14:paraId="23590654" w14:textId="77777777" w:rsidR="00601310" w:rsidRPr="00F6333B" w:rsidRDefault="00601310" w:rsidP="00601310">
      <w:pPr>
        <w:spacing w:line="247" w:lineRule="auto"/>
        <w:rPr>
          <w:rFonts w:eastAsia="Times New Roman"/>
          <w:kern w:val="0"/>
          <w:sz w:val="21"/>
          <w:szCs w:val="21"/>
        </w:rPr>
      </w:pPr>
      <w:proofErr w:type="spellStart"/>
      <w:r w:rsidRPr="00F6333B">
        <w:rPr>
          <w:rFonts w:eastAsia="Times New Roman"/>
          <w:kern w:val="0"/>
          <w:sz w:val="21"/>
          <w:szCs w:val="21"/>
        </w:rPr>
        <w:t>Johanan's</w:t>
      </w:r>
      <w:proofErr w:type="spellEnd"/>
      <w:r w:rsidRPr="00F6333B">
        <w:rPr>
          <w:rFonts w:eastAsia="Times New Roman"/>
          <w:kern w:val="0"/>
          <w:sz w:val="21"/>
          <w:szCs w:val="21"/>
        </w:rPr>
        <w:t xml:space="preserve"> pursuit of Ishmael required courage and determination. In our own lives, we are called to be courageous in the face of adversity, trusting in God's strength. Joshua 1:9 encourages us, "Have I not commanded you? Be strong and courageous. Do not be afraid; do not be discouraged, for the LORD your God will be with you wherever you go."</w:t>
      </w:r>
    </w:p>
    <w:p w14:paraId="29547B9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demonstrate courage when facing betrayal or unexpected challenges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courage is essential when confronting deceitful or dangerous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Jeremiah 41 about standing firm in your convictions despite fear? </w:t>
      </w:r>
    </w:p>
    <w:p w14:paraId="291616BD"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Restoration</w:t>
      </w:r>
    </w:p>
    <w:p w14:paraId="4F73240E"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Even in the midst of turmoil, there is hope for restoration. God's plans for His people include a future and a hope. Jeremiah 29:11 promises, "For I know the plans I have for you, declares the LORD, plans to prosper you and not to harm you, plans to give you hope and a future." Let us hold onto this hope as we navigate the challenges of life.</w:t>
      </w:r>
    </w:p>
    <w:p w14:paraId="0F3B0D4C" w14:textId="77777777" w:rsidR="00601310" w:rsidRPr="001B37DC" w:rsidRDefault="00601310" w:rsidP="00601310">
      <w:pPr>
        <w:spacing w:line="247" w:lineRule="auto"/>
        <w:rPr>
          <w:rFonts w:eastAsia="Times New Roman"/>
          <w:kern w:val="0"/>
          <w:sz w:val="21"/>
          <w:szCs w:val="21"/>
        </w:rPr>
      </w:pPr>
      <w:r w:rsidRPr="00F6333B">
        <w:rPr>
          <w:rFonts w:eastAsia="Times New Roman"/>
          <w:kern w:val="0"/>
          <w:sz w:val="21"/>
          <w:szCs w:val="21"/>
        </w:rPr>
        <w:t>1. How can you find hope in God's promises during times of personal or communal turmoil?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actively participate in your own spiritual restoration?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God allows challenges before bringing about restoration in our lives?</w:t>
      </w:r>
      <w:r w:rsidRPr="001B37DC">
        <w:br w:type="page"/>
      </w:r>
    </w:p>
    <w:p w14:paraId="6779D8C6" w14:textId="77777777" w:rsidR="00601310" w:rsidRPr="00601310" w:rsidRDefault="00601310" w:rsidP="00601310">
      <w:pPr>
        <w:spacing w:line="247" w:lineRule="auto"/>
        <w:jc w:val="center"/>
        <w:outlineLvl w:val="0"/>
        <w:rPr>
          <w:rFonts w:eastAsia="Times New Roman"/>
          <w:b/>
          <w:bCs/>
          <w:kern w:val="36"/>
          <w:sz w:val="32"/>
          <w:szCs w:val="32"/>
        </w:rPr>
      </w:pPr>
      <w:r w:rsidRPr="00601310">
        <w:rPr>
          <w:rFonts w:eastAsia="Times New Roman"/>
          <w:b/>
          <w:bCs/>
          <w:kern w:val="36"/>
          <w:sz w:val="32"/>
          <w:szCs w:val="32"/>
        </w:rPr>
        <w:t>Jeremiah 42 Teaching Points and Bible Study Questions</w:t>
      </w:r>
    </w:p>
    <w:p w14:paraId="487E1EA9" w14:textId="1C57946A"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Seek God’s Guidance First</w:t>
      </w:r>
    </w:p>
    <w:p w14:paraId="296B277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In Jeremiah 42, the remnant of Judah approaches Jeremiah to seek God’s guidance. This teaches us the importance of turning to God first in our decision-making process. As it is written, "Whether it is favorable or unfavorable, we will obey the voice of the LORD our God" (Jeremiah 42:6). Before making any major life decisions, pause and pray, asking for divine wisdom and direction.</w:t>
      </w:r>
    </w:p>
    <w:p w14:paraId="0ED5D38E"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prioritize seeking God's guidance before making major life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seek God's guidance only in times of crisis?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ensure you are aligned with God's will? </w:t>
      </w:r>
    </w:p>
    <w:p w14:paraId="3C21A176"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Be Sincere in Your Requests</w:t>
      </w:r>
    </w:p>
    <w:p w14:paraId="713C128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people of Judah promised to obey whatever God instructed through Jeremiah. This highlights the need for sincerity when we approach God. "May the LORD be a true and faithful witness against us if we do not act according to every word the LORD your God sends you to tell us" (Jeremiah 42:5). When you seek God’s will, ensure your heart is genuinely open to His guidance.</w:t>
      </w:r>
    </w:p>
    <w:p w14:paraId="289F4C5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ensure sincerity when seeking guidance from God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sometimes struggle with accepting God's answers to their requests?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requests with genuine intentions and trust in God's plan? </w:t>
      </w:r>
    </w:p>
    <w:p w14:paraId="0A9CA8FC"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14561A2"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61B67E41" w14:textId="77777777" w:rsidR="00601310" w:rsidRDefault="00601310" w:rsidP="00601310">
      <w:pPr>
        <w:spacing w:line="247" w:lineRule="auto"/>
        <w:rPr>
          <w:rFonts w:eastAsia="Times New Roman"/>
          <w:b/>
          <w:bCs/>
          <w:kern w:val="0"/>
          <w:sz w:val="21"/>
          <w:szCs w:val="21"/>
        </w:rPr>
      </w:pPr>
    </w:p>
    <w:p w14:paraId="023F645F" w14:textId="6DBF5F43"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Patience in Waiting for God’s Response</w:t>
      </w:r>
    </w:p>
    <w:p w14:paraId="54FA32AE"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took ten days to receive God’s answer, teaching us patience. "At the end of ten days, the word of the LORD came to Jeremiah" (Jeremiah 42:7). In our fast-paced world, waiting can be challenging, but God’s timing is perfect. Trust that He will answer in His own time.</w:t>
      </w:r>
    </w:p>
    <w:p w14:paraId="1D771076"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cultivate patience while waiting for God's guidance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challenging to wait for God's response, and how can you overcome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remain faithful while anticipating God's direction? </w:t>
      </w:r>
    </w:p>
    <w:p w14:paraId="7BBF41C6"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Promises</w:t>
      </w:r>
    </w:p>
    <w:p w14:paraId="734B50FF"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God promised safety and prosperity if the people remained in Judah. "If you will indeed stay in this land, then I will build you up and not tear you down" (Jeremiah 42:10). Trusting in God’s promises requires faith, especially when circumstances seem uncertain. Remember, His plans are always for our good.</w:t>
      </w:r>
    </w:p>
    <w:p w14:paraId="2B6F417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apply trust in God's promises when facing uncertain decisions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struggle to trust God's promises despite past experiences of His faithfulness?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strengthen your trust in God's promises during challenging times? </w:t>
      </w:r>
    </w:p>
    <w:p w14:paraId="4644CC30"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3517B1C"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0ABBEE38" w14:textId="77777777" w:rsidR="00601310" w:rsidRDefault="00601310" w:rsidP="00601310">
      <w:pPr>
        <w:spacing w:line="247" w:lineRule="auto"/>
        <w:rPr>
          <w:rFonts w:eastAsia="Times New Roman"/>
          <w:b/>
          <w:bCs/>
          <w:kern w:val="0"/>
          <w:sz w:val="21"/>
          <w:szCs w:val="21"/>
        </w:rPr>
      </w:pPr>
    </w:p>
    <w:p w14:paraId="662E8129" w14:textId="37EC9925"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Avoid Fear-Based Decisions</w:t>
      </w:r>
    </w:p>
    <w:p w14:paraId="211DFE6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people feared the Babylonians and considered fleeing to Egypt. God warned them against this fear-driven decision. "Do not be afraid of the king of Babylon, whom you now fear" (Jeremiah 42:11). Decisions made out of fear often lead us away from God’s best. Instead, let faith guide your choices.</w:t>
      </w:r>
    </w:p>
    <w:p w14:paraId="07572913" w14:textId="77777777" w:rsidR="00601310" w:rsidRDefault="00601310" w:rsidP="00601310">
      <w:pPr>
        <w:spacing w:line="247" w:lineRule="auto"/>
      </w:pPr>
      <w:r w:rsidRPr="00F6333B">
        <w:rPr>
          <w:rFonts w:eastAsia="Times New Roman"/>
          <w:kern w:val="0"/>
          <w:sz w:val="21"/>
          <w:szCs w:val="21"/>
        </w:rPr>
        <w:t>1. How can you ensure your decisions are faith-driven rather than fear-driven in challenging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fear often leads to poor decision-making, and how can you counteract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trust God's guidance over your fears in daily life?</w:t>
      </w:r>
    </w:p>
    <w:p w14:paraId="701D62DC" w14:textId="7DBAEE5C"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Obedience Brings Blessing</w:t>
      </w:r>
    </w:p>
    <w:p w14:paraId="3266742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God’s message through Jeremiah was clear: obedience would lead to blessing. "I will grant you compassion, and he will have compassion on you and restore you to your own land" (Jeremiah 42:12). Obedience to God’s word is a pathway to experiencing His blessings in our lives.</w:t>
      </w:r>
    </w:p>
    <w:p w14:paraId="1F82DB1B"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ensure your decisions align with God's will to receive His blessings?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 is often challenging, yet rewarding?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trust God's guidance in uncertain situations? </w:t>
      </w:r>
    </w:p>
    <w:p w14:paraId="72E9E026"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8A406BD"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1CD74016" w14:textId="77777777" w:rsidR="00601310" w:rsidRDefault="00601310" w:rsidP="00601310">
      <w:pPr>
        <w:spacing w:line="247" w:lineRule="auto"/>
        <w:rPr>
          <w:rFonts w:eastAsia="Times New Roman"/>
          <w:b/>
          <w:bCs/>
          <w:kern w:val="0"/>
          <w:sz w:val="21"/>
          <w:szCs w:val="21"/>
        </w:rPr>
      </w:pPr>
    </w:p>
    <w:p w14:paraId="7A1C539A" w14:textId="07A33FE7"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Disobedience Leads to Consequences</w:t>
      </w:r>
    </w:p>
    <w:p w14:paraId="2BC02F0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Conversely, God warned of the consequences of disobedience. "If you say, ‘We will not stay in this land,’... then the sword you fear will overtake you there" (Jeremiah 42:13-16). Ignoring God’s guidance can lead to unnecessary hardships. Let this be a reminder to heed His voice.</w:t>
      </w:r>
    </w:p>
    <w:p w14:paraId="06D8478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ensure you follow God's guidance to avoid negative consequences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choose disobedience despite knowing potential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actions with God's will in challenging situations? </w:t>
      </w:r>
    </w:p>
    <w:p w14:paraId="323BE94B"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Knowledge Surpasses Our Understanding</w:t>
      </w:r>
    </w:p>
    <w:p w14:paraId="3F71BC6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God knew the hearts of the people, even when they were not fully honest. "For you were not honest when you sent me to the LORD your God" (Jeremiah 42:20). God’s understanding is infinite, and He knows our true intentions. Trust in His omniscience and align your heart with His will.</w:t>
      </w:r>
    </w:p>
    <w:p w14:paraId="0954E926"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trust God's guidance when His plans differ from your understanding or desires?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challenging to accept God's knowledge over our own in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seek God's wisdom when facing uncertain situations in your life? </w:t>
      </w:r>
    </w:p>
    <w:p w14:paraId="1FBEC81F"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33DF5B9"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0C8A2E15" w14:textId="77777777" w:rsidR="00601310" w:rsidRDefault="00601310" w:rsidP="00601310">
      <w:pPr>
        <w:spacing w:line="247" w:lineRule="auto"/>
        <w:rPr>
          <w:rFonts w:eastAsia="Times New Roman"/>
          <w:b/>
          <w:bCs/>
          <w:kern w:val="0"/>
          <w:sz w:val="21"/>
          <w:szCs w:val="21"/>
        </w:rPr>
      </w:pPr>
    </w:p>
    <w:p w14:paraId="19811FB6" w14:textId="7B0867FC"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Importance of Community in Seeking God</w:t>
      </w:r>
    </w:p>
    <w:p w14:paraId="09AA58D8"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entire remnant came together to seek God’s direction, showing the power of community in spiritual matters. "All the people from the least to the greatest approached" (Jeremiah 42:1). Surround yourself with a community of believers who can support and pray with you as you seek God’s will.</w:t>
      </w:r>
    </w:p>
    <w:p w14:paraId="671F142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your community support each other in seeking God's guidance like the remnant in Jeremiah 42?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collective prayer is important when making decisions, as seen in Jeremiah 42?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your community remains united in faith during challenging times? </w:t>
      </w:r>
    </w:p>
    <w:p w14:paraId="2E544900"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Faithfulness Despite Our Failures</w:t>
      </w:r>
    </w:p>
    <w:p w14:paraId="7281470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Even when the people were disobedient, God remained faithful. His warnings were not out of anger but love. "For I am with you to save you and deliver you" (Jeremiah 42:11). God’s faithfulness is unwavering, and His love endures, offering us grace and redemption through Christ, no matter our past mistakes.</w:t>
      </w:r>
    </w:p>
    <w:p w14:paraId="648E18E7" w14:textId="77777777" w:rsidR="00601310" w:rsidRPr="001B37DC" w:rsidRDefault="00601310" w:rsidP="00601310">
      <w:pPr>
        <w:spacing w:line="247" w:lineRule="auto"/>
        <w:rPr>
          <w:rFonts w:eastAsia="Times New Roman"/>
          <w:kern w:val="0"/>
          <w:sz w:val="21"/>
          <w:szCs w:val="21"/>
        </w:rPr>
      </w:pPr>
      <w:r w:rsidRPr="00F6333B">
        <w:rPr>
          <w:rFonts w:eastAsia="Times New Roman"/>
          <w:kern w:val="0"/>
          <w:sz w:val="21"/>
          <w:szCs w:val="21"/>
        </w:rPr>
        <w:t>1. How can you trust in God's faithfulness when facing the consequences of your own failures?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remains faithful even when we repeatedly fail to follow His guidance?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align your actions with God's will despite past mistakes?</w:t>
      </w:r>
      <w:r w:rsidRPr="001B37DC">
        <w:br w:type="page"/>
      </w:r>
    </w:p>
    <w:p w14:paraId="3A5E3574" w14:textId="77777777" w:rsidR="00601310" w:rsidRPr="00601310" w:rsidRDefault="00601310" w:rsidP="00601310">
      <w:pPr>
        <w:spacing w:line="247" w:lineRule="auto"/>
        <w:jc w:val="center"/>
        <w:outlineLvl w:val="0"/>
        <w:rPr>
          <w:rFonts w:eastAsia="Times New Roman"/>
          <w:b/>
          <w:bCs/>
          <w:kern w:val="36"/>
          <w:sz w:val="32"/>
          <w:szCs w:val="32"/>
        </w:rPr>
      </w:pPr>
      <w:r w:rsidRPr="00601310">
        <w:rPr>
          <w:rFonts w:eastAsia="Times New Roman"/>
          <w:b/>
          <w:bCs/>
          <w:kern w:val="36"/>
          <w:sz w:val="32"/>
          <w:szCs w:val="32"/>
        </w:rPr>
        <w:t>Jeremiah 43 Teaching Points and Bible Study Questions</w:t>
      </w:r>
    </w:p>
    <w:p w14:paraId="4B356D52" w14:textId="2C1685AA"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Trust in God's Guidance</w:t>
      </w:r>
    </w:p>
    <w:p w14:paraId="5BAFB5E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In Jeremiah 43, we see the Israelites struggling with trust. They were warned by God through Jeremiah not to go to Egypt, but they chose to rely on their own understanding instead. This reminds us of Proverbs 3:5-6, "Trust in the LORD with all your heart, and lean not on your own understanding; in all your ways acknowledge Him, and He will make your paths straight." Trusting God means believing that His plans are better than ours, even when we can't see the full picture.</w:t>
      </w:r>
    </w:p>
    <w:p w14:paraId="7EE189C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discern and trust God's guidance in uncertain situations like the Israelites faced in Jeremiah 43?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resist God's guidance, and how can you overcome this tendency?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follow God's guidance rather than your own plans? </w:t>
      </w:r>
    </w:p>
    <w:p w14:paraId="2D704A20"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Obedience Over Convenience</w:t>
      </w:r>
    </w:p>
    <w:p w14:paraId="47D8809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Israelites found it more convenient to flee to Egypt than to stay in the land God had promised to protect. This teaches us that obedience to God should always take precedence over what seems easier or more comfortable. As Jesus said in John 14:15, "If you love Me, you will keep My commandments." True love for God is demonstrated through our willingness to follow His commands, even when it's challenging.</w:t>
      </w:r>
    </w:p>
    <w:p w14:paraId="57C93DC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prioritize obedience to God when it conflicts with your personal convenience or comfort?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choose convenience over obedience, and how can this be overcome?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obedience to God in challenging situations? </w:t>
      </w:r>
    </w:p>
    <w:p w14:paraId="20AEB9DA"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80BE01E"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1A69AEA0" w14:textId="77777777" w:rsidR="00601310" w:rsidRDefault="00601310" w:rsidP="00601310">
      <w:pPr>
        <w:spacing w:line="247" w:lineRule="auto"/>
        <w:rPr>
          <w:rFonts w:eastAsia="Times New Roman"/>
          <w:b/>
          <w:bCs/>
          <w:kern w:val="0"/>
          <w:sz w:val="21"/>
          <w:szCs w:val="21"/>
        </w:rPr>
      </w:pPr>
    </w:p>
    <w:p w14:paraId="5E54B65D" w14:textId="2AA1C0AE"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Consequences of Disobedience</w:t>
      </w:r>
    </w:p>
    <w:p w14:paraId="72E5064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43 highlights the serious consequences of disobedience. The Israelites' decision to ignore God's warning led to their downfall. This serves as a powerful reminder that our choices have consequences, and disobedience can lead us away from God's blessings. As Galatians 6:7 warns, "Do not be deceived: God is not mocked. Whatever a man sows, he will reap in return."</w:t>
      </w:r>
    </w:p>
    <w:p w14:paraId="572E61E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identify and avoid disobedience in your daily decisions to prevent negative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choose their own path despite knowing God's guidance?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Jeremiah 43 to help you trust and follow God's direction more faithfully? </w:t>
      </w:r>
    </w:p>
    <w:p w14:paraId="296EB6DB"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Seeking God's Will</w:t>
      </w:r>
    </w:p>
    <w:p w14:paraId="1769C488"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Before making decisions, it's crucial to seek God's will through prayer and Scripture. The Israelites failed to do this, relying instead on their own judgment. James 1:5 encourages us, "If any of you lacks wisdom, let him ask of God, who gives generously to all without reproach, and it will be given to him." Seeking God's guidance ensures that our paths align with His divine plan.</w:t>
      </w:r>
    </w:p>
    <w:p w14:paraId="4FA5482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ensure you're genuinely seeking God's will in your daily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resist God's guidance, as seen in Jeremiah 43?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plans with God's will more consistently? </w:t>
      </w:r>
    </w:p>
    <w:p w14:paraId="0109B4CA"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08C7C10"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3ACC90A0" w14:textId="77777777" w:rsidR="00601310" w:rsidRDefault="00601310" w:rsidP="00601310">
      <w:pPr>
        <w:spacing w:line="247" w:lineRule="auto"/>
        <w:rPr>
          <w:rFonts w:eastAsia="Times New Roman"/>
          <w:b/>
          <w:bCs/>
          <w:kern w:val="0"/>
          <w:sz w:val="21"/>
          <w:szCs w:val="21"/>
        </w:rPr>
      </w:pPr>
    </w:p>
    <w:p w14:paraId="12CD1912" w14:textId="3EF792EE" w:rsidR="00601310" w:rsidRPr="00601310" w:rsidRDefault="00601310" w:rsidP="00601310">
      <w:pPr>
        <w:spacing w:line="247" w:lineRule="auto"/>
        <w:rPr>
          <w:rFonts w:eastAsia="Times New Roman"/>
          <w:b/>
          <w:bCs/>
          <w:kern w:val="0"/>
          <w:sz w:val="21"/>
          <w:szCs w:val="21"/>
        </w:rPr>
      </w:pPr>
      <w:r w:rsidRPr="00F6333B">
        <w:rPr>
          <w:rFonts w:eastAsia="Times New Roman"/>
          <w:b/>
          <w:bCs/>
          <w:kern w:val="0"/>
          <w:sz w:val="21"/>
          <w:szCs w:val="21"/>
        </w:rPr>
        <w:t>The Role of Prophets and Leaders</w:t>
      </w:r>
    </w:p>
    <w:p w14:paraId="61477D69"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Jeremiah's role as a prophet was to deliver God's message, even when it was unpopular. This underscores the importance of listening to godly leaders and prophets who speak truth into our lives. Hebrews 13:17 reminds us, "Obey your leaders and submit to them, for they keep watch over your souls as those who must give an account." God places leaders in our lives to guide us according to His will.</w:t>
      </w:r>
    </w:p>
    <w:p w14:paraId="642F8B00" w14:textId="77777777" w:rsidR="00601310" w:rsidRDefault="00601310" w:rsidP="00601310">
      <w:pPr>
        <w:spacing w:line="247" w:lineRule="auto"/>
      </w:pPr>
      <w:r w:rsidRPr="00F6333B">
        <w:rPr>
          <w:rFonts w:eastAsia="Times New Roman"/>
          <w:kern w:val="0"/>
          <w:sz w:val="21"/>
          <w:szCs w:val="21"/>
        </w:rPr>
        <w:t>1. How can you discern true prophetic guidance from leaders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resist prophetic warnings, and how can you avoid this?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Jeremiah 43 about trusting God's direction over human leadership?</w:t>
      </w:r>
    </w:p>
    <w:p w14:paraId="218F5385" w14:textId="170CE165"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 of Hardening Our Hearts</w:t>
      </w:r>
    </w:p>
    <w:p w14:paraId="1283C92B"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Israelites' refusal to listen to Jeremiah's warning is a cautionary tale about hardening our hearts. Hebrews 3:15 warns, "Today, if you hear His voice, do not harden your hearts as you did in the rebellion." A hardened heart can prevent us from hearing God's voice and experiencing His grace. We must remain open and receptive to His guidance.</w:t>
      </w:r>
    </w:p>
    <w:p w14:paraId="64C944C5"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recognize and prevent a hardened heart in your daily decisions and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resist guidance even when it's clearly beneficial?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remain open to constructive criticism and change? </w:t>
      </w:r>
    </w:p>
    <w:p w14:paraId="4EEFC28D"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FC60E95"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6D8C869B" w14:textId="77777777" w:rsidR="00601310" w:rsidRDefault="00601310" w:rsidP="00601310">
      <w:pPr>
        <w:spacing w:line="247" w:lineRule="auto"/>
        <w:rPr>
          <w:rFonts w:eastAsia="Times New Roman"/>
          <w:b/>
          <w:bCs/>
          <w:kern w:val="0"/>
          <w:sz w:val="21"/>
          <w:szCs w:val="21"/>
        </w:rPr>
      </w:pPr>
    </w:p>
    <w:p w14:paraId="186024B7" w14:textId="2C2A4B03"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God's Sovereignty Over Nations</w:t>
      </w:r>
    </w:p>
    <w:p w14:paraId="3B6D509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43 demonstrates God's sovereignty over all nations. Despite the Israelites' plans, God had already determined the outcome. This reassures us that God is in control, even when the world seems chaotic. As Daniel 2:21 states, "He changes times and seasons; He removes kings and establishes them." Trusting in God's sovereignty brings peace amidst uncertainty.</w:t>
      </w:r>
    </w:p>
    <w:p w14:paraId="6BB91E45"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recognizing God's sovereignty over nations influence your response to global events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over nations can impact your personal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the belief in God's sovereignty over world affairs? </w:t>
      </w:r>
    </w:p>
    <w:p w14:paraId="37CB3B79"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God's Word</w:t>
      </w:r>
    </w:p>
    <w:p w14:paraId="0AB554E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Jeremiah's prophecies were fulfilled because God's word is powerful and true. Isaiah 55:11 affirms, "So My word that proceeds from My mouth will not return to Me empty, but it will accomplish what I please, and it will prosper where I send it." God's word is a reliable foundation for our lives, guiding us with truth and wisdom.</w:t>
      </w:r>
    </w:p>
    <w:p w14:paraId="69878B8B"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apply God's warnings in Jeremiah 43 to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resist God's guidance, as seen in Jeremiah 43?</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remain receptive to God's Word in challenging situations? </w:t>
      </w:r>
    </w:p>
    <w:p w14:paraId="1387C295"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8C9FCB1"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4EC39EE4" w14:textId="77777777" w:rsidR="00601310" w:rsidRDefault="00601310" w:rsidP="00601310">
      <w:pPr>
        <w:spacing w:line="247" w:lineRule="auto"/>
        <w:rPr>
          <w:rFonts w:eastAsia="Times New Roman"/>
          <w:b/>
          <w:bCs/>
          <w:kern w:val="0"/>
          <w:sz w:val="21"/>
          <w:szCs w:val="21"/>
        </w:rPr>
      </w:pPr>
    </w:p>
    <w:p w14:paraId="10013AFA" w14:textId="77F00A2F"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Necessity of Repentance</w:t>
      </w:r>
    </w:p>
    <w:p w14:paraId="1A403661"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Israelites' story in Jeremiah 43 highlights the need for repentance. Ignoring God's warnings led to their downfall, but repentance could have changed their course. Acts 3:19 urges us, "Repent, then, and turn back, so that your sins may be wiped away." Repentance restores our relationship with God and aligns us with His will.</w:t>
      </w:r>
    </w:p>
    <w:p w14:paraId="2C72EB8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recognizing past mistakes help you embrace the necessity of repentance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personal growth and spiritual renewal?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repentance leads to meaningful change in your actions? </w:t>
      </w:r>
    </w:p>
    <w:p w14:paraId="4FC1532F"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Hope in God's Faithfulness</w:t>
      </w:r>
    </w:p>
    <w:p w14:paraId="46A10911"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Despite the Israelites' disobedience, God's faithfulness remains. He continues to offer hope and redemption to those who turn back to Him. Lamentations 3:22-23 reminds us, "Because of the LORD's loving devotion we are not consumed, for His mercies never fail. They are new every morning; great is Your faithfulness!" No matter our past mistakes, God's faithfulness offers us a fresh start and a hopeful future.</w:t>
      </w:r>
    </w:p>
    <w:p w14:paraId="2AE5A698" w14:textId="77777777" w:rsidR="00601310" w:rsidRPr="001B37DC" w:rsidRDefault="00601310" w:rsidP="00601310">
      <w:pPr>
        <w:spacing w:line="247" w:lineRule="auto"/>
        <w:rPr>
          <w:rFonts w:eastAsia="Times New Roman"/>
          <w:kern w:val="0"/>
          <w:sz w:val="21"/>
          <w:szCs w:val="21"/>
        </w:rPr>
      </w:pPr>
      <w:r w:rsidRPr="00F6333B">
        <w:rPr>
          <w:rFonts w:eastAsia="Times New Roman"/>
          <w:kern w:val="0"/>
          <w:sz w:val="21"/>
          <w:szCs w:val="21"/>
        </w:rPr>
        <w:t>1. How can you find hope in God's faithfulness when facing uncertain or challenging situations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promises is crucial during times of doubt or fear?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remind yourself of God's faithfulness in your daily life?</w:t>
      </w:r>
      <w:r w:rsidRPr="001B37DC">
        <w:br w:type="page"/>
      </w:r>
    </w:p>
    <w:p w14:paraId="4734F1C1" w14:textId="77777777" w:rsidR="00601310" w:rsidRPr="00601310" w:rsidRDefault="00601310" w:rsidP="00601310">
      <w:pPr>
        <w:spacing w:line="247" w:lineRule="auto"/>
        <w:jc w:val="center"/>
        <w:outlineLvl w:val="0"/>
        <w:rPr>
          <w:rFonts w:eastAsia="Times New Roman"/>
          <w:b/>
          <w:bCs/>
          <w:kern w:val="36"/>
          <w:sz w:val="32"/>
          <w:szCs w:val="32"/>
        </w:rPr>
      </w:pPr>
      <w:r w:rsidRPr="00601310">
        <w:rPr>
          <w:rFonts w:eastAsia="Times New Roman"/>
          <w:b/>
          <w:bCs/>
          <w:kern w:val="36"/>
          <w:sz w:val="32"/>
          <w:szCs w:val="32"/>
        </w:rPr>
        <w:t>Jeremiah 44 Teaching Points and Bible Study Questions</w:t>
      </w:r>
    </w:p>
    <w:p w14:paraId="552B5F77" w14:textId="41B3675F"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Consequences of Disobedience</w:t>
      </w:r>
    </w:p>
    <w:p w14:paraId="7BFA36B6"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In Jeremiah 44, we see a clear warning about the consequences of turning away from God. The Israelites in Egypt were reminded of the calamities that befell Jerusalem due to their disobedience. As it is written, "You have seen all the disaster I brought upon Jerusalem and all the towns of Judah" (Jeremiah 44:2). This serves as a powerful reminder that ignoring God's commands leads to inevitable consequences.</w:t>
      </w:r>
    </w:p>
    <w:p w14:paraId="4911E631"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recognizing past disobedience help you make better choices in your daily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ignore warnings about the consequences of their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remain obedient even when it's challenging? </w:t>
      </w:r>
    </w:p>
    <w:p w14:paraId="4EB8CC3A"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Repentance</w:t>
      </w:r>
    </w:p>
    <w:p w14:paraId="227FB286"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Repentance is a recurring theme in the Bible, and Jeremiah 44 underscores its importance. God, through Jeremiah, calls the people to turn from their wicked ways. "Now this is what the LORD of Hosts, the God of Israel, says: Why are you bringing such great harm upon yourselves?" (Jeremiah 44:7). Repentance is not just about feeling sorry but about making a conscious decision to change direction.</w:t>
      </w:r>
    </w:p>
    <w:p w14:paraId="17F09646"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identify areas in your life where repentance is needed, like the Israelites in Jeremiah 44?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resist repentance despite knowing its importance, as seen in Jeremiah 44?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genuine repentance in your daily life? </w:t>
      </w:r>
    </w:p>
    <w:p w14:paraId="59EE58F2"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2F42D12"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64495C26" w14:textId="77777777" w:rsidR="00601310" w:rsidRDefault="00601310" w:rsidP="00601310">
      <w:pPr>
        <w:spacing w:line="247" w:lineRule="auto"/>
        <w:rPr>
          <w:rFonts w:eastAsia="Times New Roman"/>
          <w:b/>
          <w:bCs/>
          <w:kern w:val="0"/>
          <w:sz w:val="21"/>
          <w:szCs w:val="21"/>
        </w:rPr>
      </w:pPr>
    </w:p>
    <w:p w14:paraId="03C1BBDF" w14:textId="6C71C96D"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Futility of Idolatry</w:t>
      </w:r>
    </w:p>
    <w:p w14:paraId="3A511595"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chapter highlights the futility of idolatry, as the Israelites continued to burn incense to other gods. God reminds them, "They have not humbled themselves even to this day, nor have they feared, nor walked in My law" (Jeremiah 44:10). Idolatry, in any form, distracts us from the true worship of God and leads us astray.</w:t>
      </w:r>
    </w:p>
    <w:p w14:paraId="53B5B81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identify and avoid modern forms of idolatry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turn to idols despite knowing their futility?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prioritize God over worldly distractions? </w:t>
      </w:r>
    </w:p>
    <w:p w14:paraId="7D651935"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God's Word</w:t>
      </w:r>
    </w:p>
    <w:p w14:paraId="2A84FCF1"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Jeremiah's message to the Israelites is a testament to the power of God's Word. Despite their stubbornness, God continues to speak through His prophet. "I sent you all My servants the prophets again and again, saying, 'Do not do this detestable thing that I hate'" (Jeremiah 44:4). God's Word is living and active, always seeking to guide us back to Him.</w:t>
      </w:r>
    </w:p>
    <w:p w14:paraId="4AE8789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apply God's warnings in Jeremiah 44 to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ignoring God's word leads to negative consequences, as seen in Jeremiah 44?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ensure you remain faithful to God's word despite external pressures? </w:t>
      </w:r>
    </w:p>
    <w:p w14:paraId="3FCF1B29"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7B8FDB1"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19F4D5BB" w14:textId="77777777" w:rsidR="00601310" w:rsidRDefault="00601310" w:rsidP="00601310">
      <w:pPr>
        <w:spacing w:line="247" w:lineRule="auto"/>
        <w:rPr>
          <w:rFonts w:eastAsia="Times New Roman"/>
          <w:b/>
          <w:bCs/>
          <w:kern w:val="0"/>
          <w:sz w:val="21"/>
          <w:szCs w:val="21"/>
        </w:rPr>
      </w:pPr>
    </w:p>
    <w:p w14:paraId="5367779F" w14:textId="3EE95F2B"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Role of a Faithful Messenger</w:t>
      </w:r>
    </w:p>
    <w:p w14:paraId="4364FA2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Jeremiah's unwavering commitment to delivering God's message, despite opposition, is a lesson in faithfulness. He stands firm in his calling, demonstrating that being a messenger of God requires courage and perseverance. "But they did not listen or incline their ear to turn from their wickedness" (Jeremiah 44:5). We are called to be faithful messengers in our own lives, sharing God's truth with love and conviction.</w:t>
      </w:r>
    </w:p>
    <w:p w14:paraId="6CF3F1D3" w14:textId="77777777" w:rsidR="00601310" w:rsidRDefault="00601310" w:rsidP="00601310">
      <w:pPr>
        <w:spacing w:line="247" w:lineRule="auto"/>
      </w:pPr>
      <w:r w:rsidRPr="00F6333B">
        <w:rPr>
          <w:rFonts w:eastAsia="Times New Roman"/>
          <w:kern w:val="0"/>
          <w:sz w:val="21"/>
          <w:szCs w:val="21"/>
        </w:rPr>
        <w:t>1. How can you remain a faithful messenger when your message is unpopular or rejected by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Jeremiah continued to deliver God's message despite opposition and danger?</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Jeremiah about balancing truth-telling with compassion in your own life?</w:t>
      </w:r>
    </w:p>
    <w:p w14:paraId="190BAA35" w14:textId="0C6DD794"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Danger of Complacency</w:t>
      </w:r>
    </w:p>
    <w:p w14:paraId="6F8D660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Israelites' complacency in Egypt serves as a warning. They believed they were safe from God's judgment, but Jeremiah reminds them that no place is beyond God's reach. "I will set My face against you for disaster and to cut off all Judah" (Jeremiah 44:11). Complacency can lead us away from God, and we must remain vigilant in our faith.</w:t>
      </w:r>
    </w:p>
    <w:p w14:paraId="1E9106C6"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identify and address areas of complacency in your spiritual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complacency can lead to spiritual decline, as seen in Jeremiah 44?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avoid complacency in your daily walk with God? </w:t>
      </w:r>
    </w:p>
    <w:p w14:paraId="0AA5E0D4"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9B3A8EB"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332B8C33" w14:textId="77777777" w:rsidR="00601310" w:rsidRDefault="00601310" w:rsidP="00601310">
      <w:pPr>
        <w:spacing w:line="247" w:lineRule="auto"/>
        <w:rPr>
          <w:rFonts w:eastAsia="Times New Roman"/>
          <w:b/>
          <w:bCs/>
          <w:kern w:val="0"/>
          <w:sz w:val="21"/>
          <w:szCs w:val="21"/>
        </w:rPr>
      </w:pPr>
    </w:p>
    <w:p w14:paraId="3CBD8BC2" w14:textId="4C63FE9C"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Call to Trust in God Alone</w:t>
      </w:r>
    </w:p>
    <w:p w14:paraId="4EA7634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44 emphasizes the need to trust in God alone, not in false securities. The Israelites placed their trust in the gods of Egypt, but God declares, "I will punish those who live in the land of Egypt as I punished Jerusalem" (Jeremiah 44:13). True security comes from trusting in the Lord, who is our refuge and strength.</w:t>
      </w:r>
    </w:p>
    <w:p w14:paraId="069941F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identify and remove modern-day idols that hinder your trust in God alone?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struggle to trust God over tangible sources of security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strengthen your reliance on God in challenging situations? </w:t>
      </w:r>
    </w:p>
    <w:p w14:paraId="40835A2C"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Divine Judgment</w:t>
      </w:r>
    </w:p>
    <w:p w14:paraId="0A27167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chapter vividly portrays the reality of divine judgment. God is just and will not overlook sin. "I will take away the remnant of Judah who have set their faces to go into the land of Egypt to reside there" (Jeremiah 44:12). This serves as a sobering reminder that God's judgment is real, but His mercy is also available to those who turn to Him.</w:t>
      </w:r>
    </w:p>
    <w:p w14:paraId="18967E59"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recognizing divine judgment in Jeremiah 44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ignore warnings of divine judgment, as seen in Jeremiah 44?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actions with God's expectations to avoid judgment? </w:t>
      </w:r>
    </w:p>
    <w:p w14:paraId="4482B1AC"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B702C37"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2C311D23" w14:textId="77777777" w:rsidR="00601310" w:rsidRDefault="00601310" w:rsidP="00601310">
      <w:pPr>
        <w:spacing w:line="247" w:lineRule="auto"/>
        <w:rPr>
          <w:rFonts w:eastAsia="Times New Roman"/>
          <w:b/>
          <w:bCs/>
          <w:kern w:val="0"/>
          <w:sz w:val="21"/>
          <w:szCs w:val="21"/>
        </w:rPr>
      </w:pPr>
    </w:p>
    <w:p w14:paraId="6079D401" w14:textId="695CE7AF"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Assurance of God's Sovereignty</w:t>
      </w:r>
    </w:p>
    <w:p w14:paraId="3CC702A1"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Despite the dire warnings, Jeremiah 44 reassures us of God's sovereignty. He is in control, and His plans will prevail. "I will watch over them for harm and not for good" (Jeremiah 44:27). Even in judgment, God's ultimate purpose is to bring His people back to Him, demonstrating His sovereign will.</w:t>
      </w:r>
    </w:p>
    <w:p w14:paraId="39BCB34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trust in God's sovereignty when facing challenging circumstances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sovereignty can change your perspective on personal struggles?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daily decisions with the assurance of God's sovereignty? </w:t>
      </w:r>
    </w:p>
    <w:p w14:paraId="17368E00"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Restoration</w:t>
      </w:r>
    </w:p>
    <w:p w14:paraId="22F25C5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Finally, Jeremiah 44 offers a glimmer of hope. While the chapter is filled with warnings, it also points to the possibility of restoration for those who return to God. "Then all the men who knew that their wives were burning incense to other gods" (Jeremiah 44:15) were given a chance to repent. God's desire is always for restoration and reconciliation with His people.</w:t>
      </w:r>
    </w:p>
    <w:p w14:paraId="46CDFE6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These lessons from Jeremiah 44 remind us of the importance of obedience, repentance, and trust in God. They encourage us to remain faithful messengers of His Word, ever vigilant in our walk with Him.</w:t>
      </w:r>
    </w:p>
    <w:p w14:paraId="67A58C1C" w14:textId="77777777" w:rsidR="00601310" w:rsidRPr="001B37DC" w:rsidRDefault="00601310" w:rsidP="00601310">
      <w:pPr>
        <w:spacing w:line="247" w:lineRule="auto"/>
        <w:rPr>
          <w:rFonts w:eastAsia="Times New Roman"/>
          <w:kern w:val="0"/>
          <w:sz w:val="21"/>
          <w:szCs w:val="21"/>
        </w:rPr>
      </w:pPr>
      <w:r w:rsidRPr="00F6333B">
        <w:rPr>
          <w:rFonts w:eastAsia="Times New Roman"/>
          <w:kern w:val="0"/>
          <w:sz w:val="21"/>
          <w:szCs w:val="21"/>
        </w:rPr>
        <w:t>1. How can you find hope in restoration when facing consequences of past decisions, like in Jeremiah 44?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promises of restoration despite disobedience, as seen in Jeremiah 44?</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understanding God's desire for restoration encourage you to change your current path or actions?</w:t>
      </w:r>
      <w:r w:rsidRPr="001B37DC">
        <w:br w:type="page"/>
      </w:r>
    </w:p>
    <w:p w14:paraId="54FCEE14" w14:textId="77777777" w:rsidR="00601310" w:rsidRPr="00601310" w:rsidRDefault="00601310" w:rsidP="00601310">
      <w:pPr>
        <w:spacing w:line="247" w:lineRule="auto"/>
        <w:jc w:val="center"/>
        <w:outlineLvl w:val="0"/>
        <w:rPr>
          <w:rFonts w:eastAsia="Times New Roman"/>
          <w:b/>
          <w:bCs/>
          <w:kern w:val="36"/>
          <w:sz w:val="32"/>
          <w:szCs w:val="32"/>
        </w:rPr>
      </w:pPr>
      <w:r w:rsidRPr="00601310">
        <w:rPr>
          <w:rFonts w:eastAsia="Times New Roman"/>
          <w:b/>
          <w:bCs/>
          <w:kern w:val="36"/>
          <w:sz w:val="32"/>
          <w:szCs w:val="32"/>
        </w:rPr>
        <w:t>Jeremiah 45 Teaching Points and Bible Study Questions</w:t>
      </w:r>
    </w:p>
    <w:p w14:paraId="0646624A" w14:textId="73378527"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Embrace Humility in Your Ambitions</w:t>
      </w:r>
    </w:p>
    <w:p w14:paraId="55356F5F"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45 reminds us of the importance of humility in our pursuits. Baruch, Jeremiah's scribe, is told not to seek great things for himself. "Are you seeking great things for yourself? Do not seek them" (Jeremiah 45:5). This lesson encourages us to align our ambitions with God's will, understanding that true greatness comes from serving His purpose rather than our own desires.</w:t>
      </w:r>
    </w:p>
    <w:p w14:paraId="7DFE7C1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embracing humility in your ambitions lead to greater personal fulfillment and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humility is essential when setting and pursuing personal goals?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ambitions align with a humble mindset? </w:t>
      </w:r>
    </w:p>
    <w:p w14:paraId="26EB130A"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Find Comfort in God's Sovereignty</w:t>
      </w:r>
    </w:p>
    <w:p w14:paraId="23461F35"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In times of distress, it's easy to feel overwhelmed. Yet, Jeremiah 45 offers reassurance that God is in control. "Behold, I will demolish what I have built and uproot what I have planted, throughout the whole earth" (Jeremiah 45:4). This verse reminds us that God’s plans are perfect, and His sovereignty extends over all creation. Trusting in His control brings peace amidst chaos.</w:t>
      </w:r>
    </w:p>
    <w:p w14:paraId="5427ED0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recognizing God's sovereignty in Jeremiah 45 bring comfort during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sovereignty is crucial for finding peace in uncertain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daily to remind yourself of God's control over life's circumstances? </w:t>
      </w:r>
    </w:p>
    <w:p w14:paraId="6B7B76E1"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9A6E6D1"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61C33FAB" w14:textId="77777777" w:rsidR="00601310" w:rsidRDefault="00601310" w:rsidP="00601310">
      <w:pPr>
        <w:spacing w:line="247" w:lineRule="auto"/>
        <w:rPr>
          <w:rFonts w:eastAsia="Times New Roman"/>
          <w:b/>
          <w:bCs/>
          <w:kern w:val="0"/>
          <w:sz w:val="21"/>
          <w:szCs w:val="21"/>
        </w:rPr>
      </w:pPr>
    </w:p>
    <w:p w14:paraId="1ABDD96D" w14:textId="12F1CFF2"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Recognize the Value of Endurance</w:t>
      </w:r>
    </w:p>
    <w:p w14:paraId="004AEBF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Baruch's experience teaches us the value of perseverance. Despite the challenges he faced, he continued to serve alongside Jeremiah. "But I will give you your life like a spoil of war, wherever you go" (Jeremiah 45:5). This promise of life as a reward for endurance encourages us to remain steadfast in our faith, knowing that God honors our perseverance.</w:t>
      </w:r>
    </w:p>
    <w:p w14:paraId="554A18A6"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apply Baruch's endurance in your own life's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enduring hardships can lead to personal growth and fulfillment?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maintain hope and perseverance during difficult times? </w:t>
      </w:r>
    </w:p>
    <w:p w14:paraId="16A07692"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Understand the Power of God's Word</w:t>
      </w:r>
    </w:p>
    <w:p w14:paraId="24F16DDF"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45 highlights the transformative power of God's Word. Baruch's role as a scribe underscores the importance of recording and sharing divine messages. As we engage with Scripture, we are reminded that "the word of God is living and active" (Hebrews 4:12), capable of changing hearts and guiding lives.</w:t>
      </w:r>
    </w:p>
    <w:p w14:paraId="5D10CBA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apply God's promises in Jeremiah 45 to find peace in challenging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assurance to Baruch is relevant for us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Baruch's experience about trusting God's plan over personal ambitions? </w:t>
      </w:r>
    </w:p>
    <w:p w14:paraId="19162257"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FA71322"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0B4CA362" w14:textId="77777777" w:rsidR="00601310" w:rsidRDefault="00601310" w:rsidP="00601310">
      <w:pPr>
        <w:spacing w:line="247" w:lineRule="auto"/>
        <w:rPr>
          <w:rFonts w:eastAsia="Times New Roman"/>
          <w:b/>
          <w:bCs/>
          <w:kern w:val="0"/>
          <w:sz w:val="21"/>
          <w:szCs w:val="21"/>
        </w:rPr>
      </w:pPr>
    </w:p>
    <w:p w14:paraId="6861454B" w14:textId="3795DD04"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Accept God's Timing</w:t>
      </w:r>
    </w:p>
    <w:p w14:paraId="76AC2B9B"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Patience is a virtue emphasized in Jeremiah 45. Baruch is reminded that God's timing is perfect, even when it doesn't align with our own expectations. "I will bring disaster on all flesh" (Jeremiah 45:5) serves as a reminder that God's plans unfold in His time, and our role is to trust and wait faithfully.</w:t>
      </w:r>
    </w:p>
    <w:p w14:paraId="165AA2D7" w14:textId="77777777" w:rsidR="00601310" w:rsidRDefault="00601310" w:rsidP="00601310">
      <w:pPr>
        <w:spacing w:line="247" w:lineRule="auto"/>
      </w:pPr>
      <w:r w:rsidRPr="00F6333B">
        <w:rPr>
          <w:rFonts w:eastAsia="Times New Roman"/>
          <w:kern w:val="0"/>
          <w:sz w:val="21"/>
          <w:szCs w:val="21"/>
        </w:rPr>
        <w:t>1. How can you align your personal goals with God's timing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accepting God's timing can lead to greater peace and fulfillment?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remain patient when God's timing differs from your expectations?</w:t>
      </w:r>
    </w:p>
    <w:p w14:paraId="31EFB516" w14:textId="661D8A9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Seek God's Perspective in Trials</w:t>
      </w:r>
    </w:p>
    <w:p w14:paraId="5402CD6E"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Baruch's lamentation over his circumstances is met with a divine perspective. "You said, 'Woe is me, for the LORD has added sorrow to my pain'" (Jeremiah 45:3). This teaches us to seek God's viewpoint in our trials, understanding that He sees the bigger picture and uses our struggles for a greater purpose.</w:t>
      </w:r>
    </w:p>
    <w:p w14:paraId="0A8FD6E5"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seeking God's perspective change your response to personal trials and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emphasizes His plans over personal ambitions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Baruch's experience about aligning your desires with God's purpose in trials? </w:t>
      </w:r>
    </w:p>
    <w:p w14:paraId="7E04E9AA"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41ED66E"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03A95614" w14:textId="77777777" w:rsidR="00601310" w:rsidRDefault="00601310" w:rsidP="00601310">
      <w:pPr>
        <w:spacing w:line="247" w:lineRule="auto"/>
        <w:rPr>
          <w:rFonts w:eastAsia="Times New Roman"/>
          <w:b/>
          <w:bCs/>
          <w:kern w:val="0"/>
          <w:sz w:val="21"/>
          <w:szCs w:val="21"/>
        </w:rPr>
      </w:pPr>
    </w:p>
    <w:p w14:paraId="4B33D22D" w14:textId="7E14EBDC"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Prioritize Spiritual Over Material Gains</w:t>
      </w:r>
    </w:p>
    <w:p w14:paraId="1E12F106"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45 challenges us to prioritize spiritual wealth over material success. Baruch is reminded that his life is the true reward. "But I will give you your life like a spoil of war" (Jeremiah 45:5). This lesson encourages us to focus on eternal treasures, knowing that our relationship with God is the most valuable asset.</w:t>
      </w:r>
    </w:p>
    <w:p w14:paraId="57B5438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prioritize spiritual growth over material success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spiritual fulfillment is more enduring than material wealth?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goals with spiritual rather than material gains? </w:t>
      </w:r>
    </w:p>
    <w:p w14:paraId="5FEB7AE9"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Trust in God's Protection</w:t>
      </w:r>
    </w:p>
    <w:p w14:paraId="67D72EAF"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Despite the impending judgment, God promises Baruch protection. "I will give you your life like a spoil of war, wherever you go" (Jeremiah 45:5). This assurance of safety reminds us that God is our refuge and strength, a constant presence in times of trouble, and we can rely on His protection.</w:t>
      </w:r>
    </w:p>
    <w:p w14:paraId="4526DAF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trust in God's protection during times of personal disappointment or loss?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reassures Baruch of His protection despite impending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strengthen your faith in God's protection in uncertain situations? </w:t>
      </w:r>
    </w:p>
    <w:p w14:paraId="5425AA66"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A22D8DC"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6F0A4B1D" w14:textId="77777777" w:rsidR="00601310" w:rsidRDefault="00601310" w:rsidP="00601310">
      <w:pPr>
        <w:spacing w:line="247" w:lineRule="auto"/>
        <w:rPr>
          <w:rFonts w:eastAsia="Times New Roman"/>
          <w:b/>
          <w:bCs/>
          <w:kern w:val="0"/>
          <w:sz w:val="21"/>
          <w:szCs w:val="21"/>
        </w:rPr>
      </w:pPr>
    </w:p>
    <w:p w14:paraId="7EAA5AEA" w14:textId="05E64C50"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Embrace Contentment in God's Provision</w:t>
      </w:r>
    </w:p>
    <w:p w14:paraId="686EBD8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Baruch's story teaches us to find contentment in what God provides. Instead of seeking more, we are called to appreciate the blessings we have. "Do not seek them" (Jeremiah 45:5) encourages us to be satisfied with God's provision, trusting that He knows what we need.</w:t>
      </w:r>
    </w:p>
    <w:p w14:paraId="7B694A3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practice contentment in your current circumstances, trusting in God's provision like Baruch?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embracing contentment is challenging when faced with unmet desires or ambitions?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focus on God's provision rather than personal achievements or possessions? </w:t>
      </w:r>
    </w:p>
    <w:p w14:paraId="11502075"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Live with Eternal Perspective</w:t>
      </w:r>
    </w:p>
    <w:p w14:paraId="49F9D649"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Finally, Jeremiah 45 invites us to live with an eternal perspective. Baruch's life is preserved as a testament to God's faithfulness. This chapter reminds us that our ultimate hope lies in the resurrection of Christ, which assures us of eternal life. By focusing on eternity, we can navigate life's challenges with hope and purpose.</w:t>
      </w:r>
    </w:p>
    <w:p w14:paraId="109E87B0" w14:textId="77777777" w:rsidR="00601310" w:rsidRPr="001B37DC" w:rsidRDefault="00601310" w:rsidP="00601310">
      <w:pPr>
        <w:spacing w:line="247" w:lineRule="auto"/>
        <w:rPr>
          <w:rFonts w:eastAsia="Times New Roman"/>
          <w:kern w:val="0"/>
          <w:sz w:val="21"/>
          <w:szCs w:val="21"/>
        </w:rPr>
      </w:pPr>
      <w:r w:rsidRPr="00F6333B">
        <w:rPr>
          <w:rFonts w:eastAsia="Times New Roman"/>
          <w:kern w:val="0"/>
          <w:sz w:val="21"/>
          <w:szCs w:val="21"/>
        </w:rPr>
        <w:t>1. How can focusing on eternal promises help you handle life's disappointments like Baruch in Jeremiah 45?</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reminded Baruch of His plans, and how can this shape your perspective?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prioritize eternal values over temporary concerns in your daily life?</w:t>
      </w:r>
      <w:r w:rsidRPr="001B37DC">
        <w:br w:type="page"/>
      </w:r>
    </w:p>
    <w:p w14:paraId="2CC82442" w14:textId="77777777" w:rsidR="00601310" w:rsidRPr="00601310" w:rsidRDefault="00601310" w:rsidP="00601310">
      <w:pPr>
        <w:spacing w:line="247" w:lineRule="auto"/>
        <w:jc w:val="center"/>
        <w:outlineLvl w:val="0"/>
        <w:rPr>
          <w:rFonts w:eastAsia="Times New Roman"/>
          <w:b/>
          <w:bCs/>
          <w:kern w:val="36"/>
          <w:sz w:val="32"/>
          <w:szCs w:val="32"/>
        </w:rPr>
      </w:pPr>
      <w:r w:rsidRPr="00601310">
        <w:rPr>
          <w:rFonts w:eastAsia="Times New Roman"/>
          <w:b/>
          <w:bCs/>
          <w:kern w:val="36"/>
          <w:sz w:val="32"/>
          <w:szCs w:val="32"/>
        </w:rPr>
        <w:t>Jeremiah 46 Teaching Points and Bible Study Questions</w:t>
      </w:r>
    </w:p>
    <w:p w14:paraId="1523D018" w14:textId="78F07E42"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God’s Sovereignty Over Nations</w:t>
      </w:r>
    </w:p>
    <w:p w14:paraId="19F2F39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46 reminds us that God is in control of all nations, not just Israel. The chapter opens with a prophecy against Egypt, demonstrating that Yahweh's authority extends beyond the borders of His chosen people. As it is written, "This is the message that the LORD spoke to Jeremiah the prophet about the nations" (Jeremiah 46:1). This serves as a powerful reminder that no matter how chaotic the world may seem, God’s hand is guiding history according to His divine plan.</w:t>
      </w:r>
    </w:p>
    <w:p w14:paraId="1877137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recognizing God's sovereignty over nations influence your perspective on current global events?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trust God's control in uncertain political climates?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God's power over nations can bring personal peace and assurance? </w:t>
      </w:r>
    </w:p>
    <w:p w14:paraId="2B336805"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Futility of Human Pride</w:t>
      </w:r>
    </w:p>
    <w:p w14:paraId="6E2A57D6"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Egyptians, with their mighty army, were confident in their strength, yet they were destined for defeat. "Why have your warriors been laid low? They cannot stand, for the LORD has thrust them down" (Jeremiah 46:15). This teaches us that human pride and reliance on our own abilities are ultimately futile. True strength and victory come from humility and dependence on God.</w:t>
      </w:r>
    </w:p>
    <w:p w14:paraId="6978ACA5"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recognizing the futility of pride change your approach to personal achievements and failures?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human pride often leads to downfall, despite clear warnings in scripture?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replace pride with humility in daily interactions? </w:t>
      </w:r>
    </w:p>
    <w:p w14:paraId="5C437663"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BE1EBA2"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3F444F77" w14:textId="77777777" w:rsidR="00601310" w:rsidRDefault="00601310" w:rsidP="00601310">
      <w:pPr>
        <w:spacing w:line="247" w:lineRule="auto"/>
        <w:rPr>
          <w:rFonts w:eastAsia="Times New Roman"/>
          <w:b/>
          <w:bCs/>
          <w:kern w:val="0"/>
          <w:sz w:val="21"/>
          <w:szCs w:val="21"/>
        </w:rPr>
      </w:pPr>
    </w:p>
    <w:p w14:paraId="5584122D" w14:textId="0519865D"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Inevitability of God’s Judgment</w:t>
      </w:r>
    </w:p>
    <w:p w14:paraId="46BA3931"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God’s judgment is certain and unavoidable. The prophecy against Egypt illustrates that no nation can escape divine justice. "Prepare your shields, both large and small, and march out for battle!" (Jeremiah 46:3) is a call to readiness, but it also underscores the inevitability of God’s judgment. We are reminded to live righteously, knowing that God’s justice will prevail.</w:t>
      </w:r>
    </w:p>
    <w:p w14:paraId="7130D56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prepare your heart for the inevitability of God's judgment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judgment can lead to personal growth and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actions with God's will, knowing His judgment is inevitable? </w:t>
      </w:r>
    </w:p>
    <w:p w14:paraId="7977D0FE"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Power of God’s Word</w:t>
      </w:r>
    </w:p>
    <w:p w14:paraId="049994C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46 highlights the power and reliability of God’s Word. The prophecy was fulfilled as spoken, showing that what God declares will come to pass. "The LORD of Hosts, the God of Israel, says: 'I will punish Amon, god of Thebes, along with Pharaoh and Egypt, and her gods and kings'" (Jeremiah 46:25). This encourages us to trust in the promises and warnings found in Scripture.</w:t>
      </w:r>
    </w:p>
    <w:p w14:paraId="12EDCE3F"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apply the power of God's word in facing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is portrayed as powerful in Jeremiah 46, and how does this impact you?</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Jeremiah 46 about trusting God's word in uncertain times? </w:t>
      </w:r>
    </w:p>
    <w:p w14:paraId="0BD9E41B"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6986A8B"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6D626414" w14:textId="77777777" w:rsidR="00601310" w:rsidRDefault="00601310" w:rsidP="00601310">
      <w:pPr>
        <w:spacing w:line="247" w:lineRule="auto"/>
        <w:rPr>
          <w:rFonts w:eastAsia="Times New Roman"/>
          <w:b/>
          <w:bCs/>
          <w:kern w:val="0"/>
          <w:sz w:val="21"/>
          <w:szCs w:val="21"/>
        </w:rPr>
      </w:pPr>
    </w:p>
    <w:p w14:paraId="480DF797" w14:textId="103C1E48"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Assurance of God’s Protection</w:t>
      </w:r>
    </w:p>
    <w:p w14:paraId="5AE0383E"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Amidst the pronouncement of judgment, God offers reassurance to His people. "But you, O Jacob My servant, do not be afraid, nor be dismayed, O Israel" (Jeremiah 46:27). This comforting promise reminds us that even in times of turmoil, God is our protector and refuge. We can face challenges with confidence, knowing that He is with us.</w:t>
      </w:r>
    </w:p>
    <w:p w14:paraId="20C5C01E" w14:textId="77777777" w:rsidR="00601310" w:rsidRDefault="00601310" w:rsidP="00601310">
      <w:pPr>
        <w:spacing w:line="247" w:lineRule="auto"/>
      </w:pPr>
      <w:r w:rsidRPr="00F6333B">
        <w:rPr>
          <w:rFonts w:eastAsia="Times New Roman"/>
          <w:kern w:val="0"/>
          <w:sz w:val="21"/>
          <w:szCs w:val="21"/>
        </w:rPr>
        <w:t>1. How can you trust in God's protection during uncertain times, as seen in Jeremiah 46?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assurance of protection is important for facing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remind yourself of God's protection in your daily life?</w:t>
      </w:r>
    </w:p>
    <w:p w14:paraId="66AB2FEA" w14:textId="213F9F0F"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Repentance</w:t>
      </w:r>
    </w:p>
    <w:p w14:paraId="5059FEF8"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chapter serves as a call to repentance, urging nations and individuals to turn back to God. The downfall of Egypt is a stark warning of the consequences of ignoring God’s commands. "They will stumble repeatedly; they will fall over one another" (Jeremiah 46:16). This is a call to examine our lives and align our actions with God’s will.</w:t>
      </w:r>
    </w:p>
    <w:p w14:paraId="27975D91"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recognize and respond to God's call to repentance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essential for personal and communal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encourage others towards repentance and transformation? </w:t>
      </w:r>
    </w:p>
    <w:p w14:paraId="7A9B9E15"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F829A5E"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46197165" w14:textId="77777777" w:rsidR="00601310" w:rsidRDefault="00601310" w:rsidP="00601310">
      <w:pPr>
        <w:spacing w:line="247" w:lineRule="auto"/>
        <w:rPr>
          <w:rFonts w:eastAsia="Times New Roman"/>
          <w:b/>
          <w:bCs/>
          <w:kern w:val="0"/>
          <w:sz w:val="21"/>
          <w:szCs w:val="21"/>
        </w:rPr>
      </w:pPr>
    </w:p>
    <w:p w14:paraId="74ED459C" w14:textId="3068F8B1"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Reality of Spiritual Warfare</w:t>
      </w:r>
    </w:p>
    <w:p w14:paraId="4D946BE1"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46 paints a vivid picture of spiritual warfare, with nations rising and falling under God’s command. "Harness the horses; mount the steeds! Take your positions with helmets on!" (Jeremiah 46:4) symbolizes the spiritual battles we face. We are reminded to put on the full armor of God and stand firm in our faith.</w:t>
      </w:r>
    </w:p>
    <w:p w14:paraId="51FB7A78"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recognize and prepare for spiritual battles in your daily life, as seen in Jeremiah 46?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 xml:space="preserve">Why do you think God allows spiritual warfare, and how can this </w:t>
      </w:r>
      <w:proofErr w:type="gramStart"/>
      <w:r w:rsidRPr="00F6333B">
        <w:rPr>
          <w:rFonts w:eastAsia="Times New Roman"/>
          <w:kern w:val="0"/>
          <w:sz w:val="21"/>
          <w:szCs w:val="21"/>
        </w:rPr>
        <w:t>understanding</w:t>
      </w:r>
      <w:proofErr w:type="gramEnd"/>
      <w:r w:rsidRPr="00F6333B">
        <w:rPr>
          <w:rFonts w:eastAsia="Times New Roman"/>
          <w:kern w:val="0"/>
          <w:sz w:val="21"/>
          <w:szCs w:val="21"/>
        </w:rPr>
        <w:t xml:space="preserve"> impact your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rely on God's strength during spiritual conflicts, inspired by Jeremiah 46? </w:t>
      </w:r>
    </w:p>
    <w:p w14:paraId="37961E5E"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Restoration</w:t>
      </w:r>
    </w:p>
    <w:p w14:paraId="1517CEA6"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Despite the dire prophecies, there is a message of hope and restoration for God’s people. "I will not completely destroy you. I will discipline you but only with justice" (Jeremiah 46:28). This assures us that God’s discipline is meant to refine and restore us, not to destroy. We can hold onto hope, knowing that God’s ultimate plan is for our good.</w:t>
      </w:r>
    </w:p>
    <w:p w14:paraId="4D5F6941"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find hope in God's promises of restoration during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plan for restoration in your own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future restoration impact your present actions and decisions? </w:t>
      </w:r>
    </w:p>
    <w:p w14:paraId="3FA13AFB"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C6A28E1"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0B5575DD" w14:textId="77777777" w:rsidR="00601310" w:rsidRDefault="00601310" w:rsidP="00601310">
      <w:pPr>
        <w:spacing w:line="247" w:lineRule="auto"/>
        <w:rPr>
          <w:rFonts w:eastAsia="Times New Roman"/>
          <w:b/>
          <w:bCs/>
          <w:kern w:val="0"/>
          <w:sz w:val="21"/>
          <w:szCs w:val="21"/>
        </w:rPr>
      </w:pPr>
    </w:p>
    <w:p w14:paraId="6055D03B" w14:textId="4FAF18C1"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Importance of Obedience</w:t>
      </w:r>
    </w:p>
    <w:p w14:paraId="57225DAB"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chapter underscores the importance of obedience to God’s commands. The downfall of Egypt serves as a cautionary tale of what happens when nations and individuals choose to disobey. "Egypt rises like the Nile, like rivers of surging waters" (Jeremiah 46:8) reflects the consequences of prideful disobedience. Let us strive to live in obedience to God’s Word.</w:t>
      </w:r>
    </w:p>
    <w:p w14:paraId="5C705B16"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apply lessons from Jeremiah 46 to improve obedience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emphasized in Jeremiah 46, and how does it impact your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obedience to God's guidance in challenging situations? </w:t>
      </w:r>
    </w:p>
    <w:p w14:paraId="5D633F65"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Certainty of God’s Promises</w:t>
      </w:r>
    </w:p>
    <w:p w14:paraId="4383EED1"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Finally, Jeremiah 46 reassures us of the certainty of God’s promises. "Do not be afraid, Jacob My servant, for I am with you" (Jeremiah 46:28). This promise of God’s presence and protection is as true today as it was then. We can trust in His promises, knowing that He is faithful and His Word is unchanging.</w:t>
      </w:r>
    </w:p>
    <w:p w14:paraId="376D9BB2" w14:textId="77777777" w:rsidR="00601310" w:rsidRPr="001B37DC" w:rsidRDefault="00601310" w:rsidP="00601310">
      <w:pPr>
        <w:spacing w:line="247" w:lineRule="auto"/>
        <w:rPr>
          <w:rFonts w:eastAsia="Times New Roman"/>
          <w:kern w:val="0"/>
          <w:sz w:val="21"/>
          <w:szCs w:val="21"/>
        </w:rPr>
      </w:pPr>
      <w:r w:rsidRPr="00F6333B">
        <w:rPr>
          <w:rFonts w:eastAsia="Times New Roman"/>
          <w:kern w:val="0"/>
          <w:sz w:val="21"/>
          <w:szCs w:val="21"/>
        </w:rPr>
        <w:t>1. How can you trust God's promises in uncertain times, as seen in Jeremiah 46?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promises remain certain despite human failures in Jeremiah 46?</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align your actions with the certainty of God's promises today?</w:t>
      </w:r>
      <w:r w:rsidRPr="001B37DC">
        <w:br w:type="page"/>
      </w:r>
    </w:p>
    <w:p w14:paraId="02FAD85B" w14:textId="77777777" w:rsidR="00601310" w:rsidRPr="00601310" w:rsidRDefault="00601310" w:rsidP="00601310">
      <w:pPr>
        <w:spacing w:line="247" w:lineRule="auto"/>
        <w:jc w:val="center"/>
        <w:outlineLvl w:val="0"/>
        <w:rPr>
          <w:rFonts w:eastAsia="Times New Roman"/>
          <w:b/>
          <w:bCs/>
          <w:kern w:val="36"/>
          <w:sz w:val="32"/>
          <w:szCs w:val="32"/>
        </w:rPr>
      </w:pPr>
      <w:r w:rsidRPr="00601310">
        <w:rPr>
          <w:rFonts w:eastAsia="Times New Roman"/>
          <w:b/>
          <w:bCs/>
          <w:kern w:val="36"/>
          <w:sz w:val="32"/>
          <w:szCs w:val="32"/>
        </w:rPr>
        <w:t>Jeremiah 47 Teaching Points and Bible Study Questions</w:t>
      </w:r>
    </w:p>
    <w:p w14:paraId="6C4AC29E" w14:textId="68975947"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Sovereignty of God</w:t>
      </w:r>
    </w:p>
    <w:p w14:paraId="0B19240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47 reminds us of God's ultimate control over nations and events. The chapter begins with a prophecy against the Philistines, showing that God is not limited by borders or human power. As it is written, "This is what the LORD says: 'See how the waters are rising in the north; they will become an overflowing torrent'" (Jeremiah 47:2). This serves as a reminder that God’s plans are unstoppable and His will prevails.</w:t>
      </w:r>
    </w:p>
    <w:p w14:paraId="5E872DD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recognizing God's sovereignty in Jeremiah 47 influence your response to life's uncertainties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control over nations can impact your personal trust in Him?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your daily decisions with God's sovereign will? </w:t>
      </w:r>
    </w:p>
    <w:p w14:paraId="02F5F456"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Certainty of Prophecy</w:t>
      </w:r>
    </w:p>
    <w:p w14:paraId="30AB444F"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prophecies in Jeremiah 47 were fulfilled, demonstrating the reliability of God's Word. When God speaks, it is not a matter of if, but when. This certainty should encourage us to trust in His promises, knowing that "the word of the LORD endures forever" (1 Peter 1:25).</w:t>
      </w:r>
    </w:p>
    <w:p w14:paraId="356865F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apply the certainty of prophecy in Jeremiah 47 to trust in God's promises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prophecy's certainty can impact your daily decision-making and faith journey?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Jeremiah 47 about preparing for future events with confidence in God's word? </w:t>
      </w:r>
    </w:p>
    <w:p w14:paraId="35297B78"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8B48600"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0D34DABB" w14:textId="77777777" w:rsidR="00601310" w:rsidRDefault="00601310" w:rsidP="00601310">
      <w:pPr>
        <w:spacing w:line="247" w:lineRule="auto"/>
        <w:rPr>
          <w:rFonts w:eastAsia="Times New Roman"/>
          <w:b/>
          <w:bCs/>
          <w:kern w:val="0"/>
          <w:sz w:val="21"/>
          <w:szCs w:val="21"/>
        </w:rPr>
      </w:pPr>
    </w:p>
    <w:p w14:paraId="011C885B" w14:textId="30858465"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Reality of Judgment</w:t>
      </w:r>
    </w:p>
    <w:p w14:paraId="3EA7B37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chapter vividly describes the coming judgment on the Philistines, illustrating that God’s justice is real and inevitable. "The day has come to destroy all the Philistines" (Jeremiah 47:4). This serves as a sobering reminder that God’s judgment is not to be taken lightly, urging us to live righteously.</w:t>
      </w:r>
    </w:p>
    <w:p w14:paraId="429BF295"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understanding God's judgment in Jeremiah 47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the reality of judgment is important for personal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Jeremiah 47 about responding to warnings of judgment in your own life? </w:t>
      </w:r>
    </w:p>
    <w:p w14:paraId="73B61F15"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Repentance</w:t>
      </w:r>
    </w:p>
    <w:p w14:paraId="2CD36A7B"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While the chapter focuses on judgment, it implicitly calls us to repentance. The Philistines faced destruction because of their persistent rebellion. We are reminded of the importance of turning back to God, as "He is patient with you, not wanting anyone to perish, but everyone to come to repentance" (2 Peter 3:9).</w:t>
      </w:r>
    </w:p>
    <w:p w14:paraId="45A8C248"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recognize and respond to God's call for repentance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personal and communal spiritual growth?</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encourage others towards repentance and transformation? </w:t>
      </w:r>
    </w:p>
    <w:p w14:paraId="0D67717A"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17E955A"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677E9894" w14:textId="77777777" w:rsidR="00601310" w:rsidRDefault="00601310" w:rsidP="00601310">
      <w:pPr>
        <w:spacing w:line="247" w:lineRule="auto"/>
        <w:rPr>
          <w:rFonts w:eastAsia="Times New Roman"/>
          <w:b/>
          <w:bCs/>
          <w:kern w:val="0"/>
          <w:sz w:val="21"/>
          <w:szCs w:val="21"/>
        </w:rPr>
      </w:pPr>
    </w:p>
    <w:p w14:paraId="76321693" w14:textId="30347523"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Power of Prayer</w:t>
      </w:r>
    </w:p>
    <w:p w14:paraId="7A98FE1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Though not explicitly mentioned in this chapter, the context of Jeremiah’s prophecies often involved prayer. We are encouraged to intercede for others, knowing that "the prayer of a righteous person is powerful and effective" (James 5:16).</w:t>
      </w:r>
    </w:p>
    <w:p w14:paraId="010CDDD6" w14:textId="77777777" w:rsidR="00601310" w:rsidRDefault="00601310" w:rsidP="00601310">
      <w:pPr>
        <w:spacing w:line="247" w:lineRule="auto"/>
      </w:pPr>
      <w:r w:rsidRPr="00F6333B">
        <w:rPr>
          <w:rFonts w:eastAsia="Times New Roman"/>
          <w:kern w:val="0"/>
          <w:sz w:val="21"/>
          <w:szCs w:val="21"/>
        </w:rPr>
        <w:t>1. How can prayer influence your response to overwhelming situations like those described in Jeremiah 47?</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achieve through prayer when facing challenges similar to the Philistines' plight?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consistent prayer matter when dealing with seemingly unstoppable forces in your life?</w:t>
      </w:r>
    </w:p>
    <w:p w14:paraId="3343E574" w14:textId="50C718BD"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Obedience</w:t>
      </w:r>
    </w:p>
    <w:p w14:paraId="4EC6651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Jeremiah’s role as a prophet required obedience to God’s difficult commands. His example teaches us the importance of following God’s will, even when it’s challenging. "If you love Me, you will keep My commandments" (John 14:15).</w:t>
      </w:r>
    </w:p>
    <w:p w14:paraId="2C21D87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apply obedience in your daily life when facing challenging situations like the Philistines did?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to God's warnings is crucial for avoiding negative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the Philistines' fate about the importance of heeding divine instructions? </w:t>
      </w:r>
    </w:p>
    <w:p w14:paraId="52ABA51B"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F974792"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24A27A06" w14:textId="77777777" w:rsidR="00601310" w:rsidRDefault="00601310" w:rsidP="00601310">
      <w:pPr>
        <w:spacing w:line="247" w:lineRule="auto"/>
        <w:rPr>
          <w:rFonts w:eastAsia="Times New Roman"/>
          <w:b/>
          <w:bCs/>
          <w:kern w:val="0"/>
          <w:sz w:val="21"/>
          <w:szCs w:val="21"/>
        </w:rPr>
      </w:pPr>
    </w:p>
    <w:p w14:paraId="2978FE6E" w14:textId="59A1861A"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Transience of Earthly Power</w:t>
      </w:r>
    </w:p>
    <w:p w14:paraId="21C58F3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Philistines were once a formidable force, yet they were not immune to God’s judgment. This reminds us that earthly power is temporary and that true strength lies in God. "The LORD is my strength and my shield" (Psalm 28:7).</w:t>
      </w:r>
    </w:p>
    <w:p w14:paraId="3313EEDF"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recognizing the transience of earthly power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place trust in temporary power rather than eternal values?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remind yourself of the fleeting nature of worldly authority in challenging times? </w:t>
      </w:r>
    </w:p>
    <w:p w14:paraId="1EBFBC34"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Restoration</w:t>
      </w:r>
    </w:p>
    <w:p w14:paraId="3CA3CC8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While Jeremiah 47 focuses on judgment, the broader narrative of Scripture assures us of God’s desire to restore. Even in judgment, God’s ultimate plan is redemption through Christ. "For I know the plans I have for you... plans to give you hope and a future" (Jeremiah 29:11).</w:t>
      </w:r>
    </w:p>
    <w:p w14:paraId="72EAA611"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find hope in God's promises during times of personal or communal devastation?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restoration process in your own life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trusting in God's future restoration help you cope with present difficulties? </w:t>
      </w:r>
    </w:p>
    <w:p w14:paraId="3544919B"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F56EB06"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672F9EA1" w14:textId="77777777" w:rsidR="00601310" w:rsidRDefault="00601310" w:rsidP="00601310">
      <w:pPr>
        <w:spacing w:line="247" w:lineRule="auto"/>
        <w:rPr>
          <w:rFonts w:eastAsia="Times New Roman"/>
          <w:b/>
          <w:bCs/>
          <w:kern w:val="0"/>
          <w:sz w:val="21"/>
          <w:szCs w:val="21"/>
        </w:rPr>
      </w:pPr>
    </w:p>
    <w:p w14:paraId="2EF1D582" w14:textId="74832BAE"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Role of Prophets</w:t>
      </w:r>
    </w:p>
    <w:p w14:paraId="0E98B578"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Jeremiah’s life exemplifies the role of prophets as God’s messengers. They were tasked with delivering difficult truths, reminding us of the importance of speaking God’s truth in love. "Preach the word; be prepared in season and out of season" (2 Timothy 4:2).</w:t>
      </w:r>
    </w:p>
    <w:p w14:paraId="13767CE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discern and apply prophetic messages in your daily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uses prophets to communicate warnings and guidance?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Jeremiah's role that applies to your own responsibilities? </w:t>
      </w:r>
    </w:p>
    <w:p w14:paraId="43A1BE19"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Presence</w:t>
      </w:r>
    </w:p>
    <w:p w14:paraId="2F06905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Finally, Jeremiah’s ministry, including the prophecies in chapter 47, assures us of God’s constant presence. Even in times of judgment, God is with His people. "I am with you always, to the very end of the age" (Matthew 28:20).</w:t>
      </w:r>
    </w:p>
    <w:p w14:paraId="29DB0EA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These lessons from Jeremiah 47 encourage us to trust in God’s sovereignty, embrace His truth, and live in obedience, knowing that His plans are for our ultimate good.</w:t>
      </w:r>
    </w:p>
    <w:p w14:paraId="53CCE77E" w14:textId="77777777" w:rsidR="00601310" w:rsidRPr="001B37DC" w:rsidRDefault="00601310" w:rsidP="00601310">
      <w:pPr>
        <w:spacing w:line="247" w:lineRule="auto"/>
        <w:rPr>
          <w:rFonts w:eastAsia="Times New Roman"/>
          <w:kern w:val="0"/>
          <w:sz w:val="21"/>
          <w:szCs w:val="21"/>
        </w:rPr>
      </w:pPr>
      <w:r w:rsidRPr="00F6333B">
        <w:rPr>
          <w:rFonts w:eastAsia="Times New Roman"/>
          <w:kern w:val="0"/>
          <w:sz w:val="21"/>
          <w:szCs w:val="21"/>
        </w:rPr>
        <w:t>1. How can you find assurance of God's presence during times of uncertainty, like the Philistines faced?</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presence is crucial when facing overwhelming challenges in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daily to remind yourself of God's presence and support?</w:t>
      </w:r>
      <w:r w:rsidRPr="001B37DC">
        <w:br w:type="page"/>
      </w:r>
    </w:p>
    <w:p w14:paraId="76D99EAB" w14:textId="77777777" w:rsidR="00601310" w:rsidRPr="00601310" w:rsidRDefault="00601310" w:rsidP="00601310">
      <w:pPr>
        <w:spacing w:line="247" w:lineRule="auto"/>
        <w:jc w:val="center"/>
        <w:outlineLvl w:val="0"/>
        <w:rPr>
          <w:rFonts w:eastAsia="Times New Roman"/>
          <w:b/>
          <w:bCs/>
          <w:kern w:val="36"/>
          <w:sz w:val="32"/>
          <w:szCs w:val="32"/>
        </w:rPr>
      </w:pPr>
      <w:r w:rsidRPr="00601310">
        <w:rPr>
          <w:rFonts w:eastAsia="Times New Roman"/>
          <w:b/>
          <w:bCs/>
          <w:kern w:val="36"/>
          <w:sz w:val="32"/>
          <w:szCs w:val="32"/>
        </w:rPr>
        <w:t>Jeremiah 48 Teaching Points and Bible Study Questions</w:t>
      </w:r>
    </w:p>
    <w:p w14:paraId="15A8F46B" w14:textId="28E58066"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Consequences of Pride</w:t>
      </w:r>
    </w:p>
    <w:p w14:paraId="0DB56EB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48:29 reminds us, "We have heard of Moab’s pride, his exceeding pride and conceit, his proud arrogance and haughtiness of heart." Pride is a dangerous trap that can lead to downfall. Just as Moab's arrogance led to its destruction, we are reminded to remain humble and recognize our dependence on God. Humility opens the door to wisdom and grace, while pride shuts it.</w:t>
      </w:r>
    </w:p>
    <w:p w14:paraId="0465EF2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recognizing pride in your life help prevent negative consequences similar to Moab's downfall?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often leads to destructive outcomes in personal relationships?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cultivate humility and avoid the pitfalls of pride? </w:t>
      </w:r>
    </w:p>
    <w:p w14:paraId="559552C2"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Futility of False Security</w:t>
      </w:r>
    </w:p>
    <w:p w14:paraId="5C94CC45"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In Jeremiah 48:7, it is written, "Because you trust in your works and treasures, you too will be captured." Moab trusted in its wealth and achievements, but these proved to be false securities. True security comes from trusting in God, not in material possessions or human accomplishments. Let this be a reminder to place our trust in the eternal rather than the temporal.</w:t>
      </w:r>
    </w:p>
    <w:p w14:paraId="536D4D3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identify and dismantle false securities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rely on unstable sources for security?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build a more secure foundation in your faith? </w:t>
      </w:r>
    </w:p>
    <w:p w14:paraId="2A703C08"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6C1D134"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4AD2F2B5" w14:textId="77777777" w:rsidR="00601310" w:rsidRDefault="00601310" w:rsidP="00601310">
      <w:pPr>
        <w:spacing w:line="247" w:lineRule="auto"/>
        <w:rPr>
          <w:rFonts w:eastAsia="Times New Roman"/>
          <w:b/>
          <w:bCs/>
          <w:kern w:val="0"/>
          <w:sz w:val="21"/>
          <w:szCs w:val="21"/>
        </w:rPr>
      </w:pPr>
    </w:p>
    <w:p w14:paraId="2337B170" w14:textId="0483AEBB"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Certainty of God's Judgment</w:t>
      </w:r>
    </w:p>
    <w:p w14:paraId="2A9EDE98"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48:8 states, "The destroyer will come against every city, and not a single city will escape." God's judgment is certain and just. While this may seem daunting, it also assures us that God is in control and that justice will ultimately prevail. This encourages us to live righteously and align our lives with His will.</w:t>
      </w:r>
    </w:p>
    <w:p w14:paraId="2BCE3CF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prepare your heart for God's judgment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judgment can lead to personal growth and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Moab's fate to avoid complacency in your spiritual journey? </w:t>
      </w:r>
    </w:p>
    <w:p w14:paraId="2204CD95"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Repentance</w:t>
      </w:r>
    </w:p>
    <w:p w14:paraId="2D4F936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 xml:space="preserve">Jeremiah 48:39 says, "How shattered it is! How they </w:t>
      </w:r>
      <w:proofErr w:type="spellStart"/>
      <w:r w:rsidRPr="00F6333B">
        <w:rPr>
          <w:rFonts w:eastAsia="Times New Roman"/>
          <w:kern w:val="0"/>
          <w:sz w:val="21"/>
          <w:szCs w:val="21"/>
        </w:rPr>
        <w:t>wail</w:t>
      </w:r>
      <w:proofErr w:type="spellEnd"/>
      <w:r w:rsidRPr="00F6333B">
        <w:rPr>
          <w:rFonts w:eastAsia="Times New Roman"/>
          <w:kern w:val="0"/>
          <w:sz w:val="21"/>
          <w:szCs w:val="21"/>
        </w:rPr>
        <w:t>! How Moab has turned his back in shame!" Moab's downfall serves as a call to repentance. When we stray, God invites us to turn back to Him. Repentance is not just about feeling sorry but about changing direction and seeking God's forgiveness and guidance.</w:t>
      </w:r>
    </w:p>
    <w:p w14:paraId="60D70B85"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identify and turn away from modern-day idols in your life like Moab was called to do?</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personal growth and spiritual renewal?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repentance leads to lasting change in your daily actions? </w:t>
      </w:r>
    </w:p>
    <w:p w14:paraId="70A43E80"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22206A8"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120FC04C" w14:textId="77777777" w:rsidR="00601310" w:rsidRDefault="00601310" w:rsidP="00601310">
      <w:pPr>
        <w:spacing w:line="247" w:lineRule="auto"/>
        <w:rPr>
          <w:rFonts w:eastAsia="Times New Roman"/>
          <w:b/>
          <w:bCs/>
          <w:kern w:val="0"/>
          <w:sz w:val="21"/>
          <w:szCs w:val="21"/>
        </w:rPr>
      </w:pPr>
    </w:p>
    <w:p w14:paraId="34E1C821" w14:textId="5E663518"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Power of God's Word</w:t>
      </w:r>
    </w:p>
    <w:p w14:paraId="54C77985"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In Jeremiah 48:10, we read, "Cursed is the one who is lax in doing the work of the LORD." This verse highlights the importance of being diligent in following God's Word. His Word is powerful and transformative, guiding us in truth and righteousness. Let us be committed to studying and applying it in our lives.</w:t>
      </w:r>
    </w:p>
    <w:p w14:paraId="38937FAD" w14:textId="77777777" w:rsidR="00601310" w:rsidRDefault="00601310" w:rsidP="00601310">
      <w:pPr>
        <w:spacing w:line="247" w:lineRule="auto"/>
      </w:pPr>
      <w:r w:rsidRPr="00F6333B">
        <w:rPr>
          <w:rFonts w:eastAsia="Times New Roman"/>
          <w:kern w:val="0"/>
          <w:sz w:val="21"/>
          <w:szCs w:val="21"/>
        </w:rPr>
        <w:t>1. How can you apply the power of God's Word to confront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is crucial in transforming our attitudes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God's Word influences your daily decisions and interactions?</w:t>
      </w:r>
    </w:p>
    <w:p w14:paraId="73057204" w14:textId="584DB7DD"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Inevitability of Change</w:t>
      </w:r>
    </w:p>
    <w:p w14:paraId="32F3EE2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48:11 notes, "Moab has been at ease from his youth, settled like wine on its dregs." Change is inevitable, and complacency can lead to stagnation. Just as Moab was shaken from its complacency, we too must be open to change and growth. Embrace the new seasons God brings into your life with faith and courage.</w:t>
      </w:r>
    </w:p>
    <w:p w14:paraId="53041AD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prepare for inevitable changes in your life, as seen in Jeremiah 48?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embracing change is important for personal growth and faith development?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Moab's downfall about adapting to change in your own circumstances? </w:t>
      </w:r>
    </w:p>
    <w:p w14:paraId="498C499F"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FEA3E3B"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7BAA21B1" w14:textId="77777777" w:rsidR="00601310" w:rsidRDefault="00601310" w:rsidP="00601310">
      <w:pPr>
        <w:spacing w:line="247" w:lineRule="auto"/>
        <w:rPr>
          <w:rFonts w:eastAsia="Times New Roman"/>
          <w:b/>
          <w:bCs/>
          <w:kern w:val="0"/>
          <w:sz w:val="21"/>
          <w:szCs w:val="21"/>
        </w:rPr>
      </w:pPr>
    </w:p>
    <w:p w14:paraId="5F85BD28" w14:textId="48623C25"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Importance of Compassion</w:t>
      </w:r>
    </w:p>
    <w:p w14:paraId="28B6A3B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48:36 expresses, "Therefore My heart laments for Moab like a flute." Even in judgment, God's heart is compassionate. We are called to reflect this compassion in our interactions with others, showing love and empathy, even to those who may be struggling or facing consequences of their actions.</w:t>
      </w:r>
    </w:p>
    <w:p w14:paraId="01B26FF5"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we show compassion to those facing judgment or hardship, as seen in Jeremiah 48?</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compassion is essential when addressing the failures of others?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Jeremiah 48 about balancing justice and compassion in your daily interactions? </w:t>
      </w:r>
    </w:p>
    <w:p w14:paraId="357DB563"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Divine Sovereignty</w:t>
      </w:r>
    </w:p>
    <w:p w14:paraId="32A4775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48:42 declares, "Moab will be destroyed as a nation because he vaunted himself against the LORD." This verse underscores God's sovereignty over nations and individuals. Recognizing His ultimate authority helps us to trust in His plans and purposes, even when they are beyond our understanding.</w:t>
      </w:r>
    </w:p>
    <w:p w14:paraId="6A828C4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recognizing divine sovereignty in Jeremiah 48 influence your response to life's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control can bring peace in uncertain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trust in God's sovereignty over your personal plans? </w:t>
      </w:r>
    </w:p>
    <w:p w14:paraId="28595D4C"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6F85983"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0E49E6E4" w14:textId="77777777" w:rsidR="00601310" w:rsidRDefault="00601310" w:rsidP="00601310">
      <w:pPr>
        <w:spacing w:line="247" w:lineRule="auto"/>
        <w:rPr>
          <w:rFonts w:eastAsia="Times New Roman"/>
          <w:b/>
          <w:bCs/>
          <w:kern w:val="0"/>
          <w:sz w:val="21"/>
          <w:szCs w:val="21"/>
        </w:rPr>
      </w:pPr>
    </w:p>
    <w:p w14:paraId="2D4BA967" w14:textId="508EB887"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Hope of Restoration</w:t>
      </w:r>
    </w:p>
    <w:p w14:paraId="4AAE9DB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48:47 offers hope: "Yet in the latter days I will restore Moab from captivity." God's judgment is not the end of the story. He is a God of restoration and hope. No matter how far we have fallen, there is always the possibility of redemption and renewal through His grace.</w:t>
      </w:r>
    </w:p>
    <w:p w14:paraId="27E4A83B"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find hope in God's promises of restoration during personal challenges or setbacks?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God's process of restoring broken areas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 allows periods of difficulty before bringing restoration, and how can this shape your faith? </w:t>
      </w:r>
    </w:p>
    <w:p w14:paraId="0A16AEDC"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Urgency of Obedience</w:t>
      </w:r>
    </w:p>
    <w:p w14:paraId="233EF61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Finally, Jeremiah 48:44 warns, "He who flees the panic will fall into the pit." This serves as a reminder of the urgency of obedience. Delaying our response to God's call can lead to greater peril. Let us be quick to listen and act according to His will, trusting that His ways are always for our good.</w:t>
      </w:r>
    </w:p>
    <w:p w14:paraId="41733408" w14:textId="77777777" w:rsidR="00601310" w:rsidRPr="001B37DC" w:rsidRDefault="00601310" w:rsidP="00601310">
      <w:pPr>
        <w:spacing w:line="247" w:lineRule="auto"/>
        <w:rPr>
          <w:rFonts w:eastAsia="Times New Roman"/>
          <w:kern w:val="0"/>
          <w:sz w:val="21"/>
          <w:szCs w:val="21"/>
        </w:rPr>
      </w:pPr>
      <w:r w:rsidRPr="00F6333B">
        <w:rPr>
          <w:rFonts w:eastAsia="Times New Roman"/>
          <w:kern w:val="0"/>
          <w:sz w:val="21"/>
          <w:szCs w:val="21"/>
        </w:rPr>
        <w:t>1. How can you prioritize immediate obedience to God's guidance in your daily decisions and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delayed obedience can lead to missed opportunities for growth and blessing?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practical steps can you take to cultivate a sense of urgency in following God's commands?</w:t>
      </w:r>
      <w:r w:rsidRPr="001B37DC">
        <w:br w:type="page"/>
      </w:r>
    </w:p>
    <w:p w14:paraId="7B9FFDC8" w14:textId="77777777" w:rsidR="00601310" w:rsidRPr="00601310" w:rsidRDefault="00601310" w:rsidP="00601310">
      <w:pPr>
        <w:spacing w:line="247" w:lineRule="auto"/>
        <w:jc w:val="center"/>
        <w:outlineLvl w:val="0"/>
        <w:rPr>
          <w:rFonts w:eastAsia="Times New Roman"/>
          <w:b/>
          <w:bCs/>
          <w:kern w:val="36"/>
          <w:sz w:val="32"/>
          <w:szCs w:val="32"/>
        </w:rPr>
      </w:pPr>
      <w:r w:rsidRPr="00601310">
        <w:rPr>
          <w:rFonts w:eastAsia="Times New Roman"/>
          <w:b/>
          <w:bCs/>
          <w:kern w:val="36"/>
          <w:sz w:val="32"/>
          <w:szCs w:val="32"/>
        </w:rPr>
        <w:t>Jeremiah 49 Teaching Points and Bible Study Questions</w:t>
      </w:r>
    </w:p>
    <w:p w14:paraId="43D7CA8E" w14:textId="442B761F"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Sovereignty of God Over Nations</w:t>
      </w:r>
    </w:p>
    <w:p w14:paraId="48828ED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49 reminds us that God is sovereign over all nations. He declares judgment on various nations, showing that no kingdom is beyond His reach. As it is written, "I will bring terror upon you from all around," declares the Lord (Jeremiah 49:5). This serves as a powerful reminder that God is in control, and His plans will always prevail.</w:t>
      </w:r>
    </w:p>
    <w:p w14:paraId="53ADAA9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recognizing God's sovereignty over nations influence your perspective on current global events?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trust God's plan for your nation amidst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God's control over nations can bring peace in times of political turmoil? </w:t>
      </w:r>
    </w:p>
    <w:p w14:paraId="487715D6"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Consequences of Pride</w:t>
      </w:r>
    </w:p>
    <w:p w14:paraId="1B8D938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chapter highlights the dangers of pride, particularly in the prophecy against Edom. "The terror you inspire and the pride of your heart have deceived you" (Jeremiah 49:16). Pride can lead to downfall, and this passage encourages us to remain humble and reliant on God’s wisdom rather than our own understanding.</w:t>
      </w:r>
    </w:p>
    <w:p w14:paraId="216255C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recognizing pride in your life help prevent negative consequences similar to those in Jeremiah 49?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pride often leads to downfall, and how can humility change this outcome?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pride doesn't hinder your relationships and personal growth? </w:t>
      </w:r>
    </w:p>
    <w:p w14:paraId="2D1C5BCB"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56951B8"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0434501A" w14:textId="77777777" w:rsidR="00601310" w:rsidRDefault="00601310" w:rsidP="00601310">
      <w:pPr>
        <w:spacing w:line="247" w:lineRule="auto"/>
        <w:rPr>
          <w:rFonts w:eastAsia="Times New Roman"/>
          <w:b/>
          <w:bCs/>
          <w:kern w:val="0"/>
          <w:sz w:val="21"/>
          <w:szCs w:val="21"/>
        </w:rPr>
      </w:pPr>
    </w:p>
    <w:p w14:paraId="548166B1" w14:textId="5470BDF5"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Certainty of God’s Judgment</w:t>
      </w:r>
    </w:p>
    <w:p w14:paraId="034D855F"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God’s judgment is certain and just. Jeremiah 49 illustrates this through the prophecies against Ammon, Edom, Damascus, and others. "For I will bring disaster upon Esau at the time I punish him" (Jeremiah 49:8). This serves as a reminder that God’s justice is inevitable, and we should live in a way that honors Him.</w:t>
      </w:r>
    </w:p>
    <w:p w14:paraId="500244A9"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prepare your heart for God's judgment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acknowledging God's judgment can lead to personal growth and transformation?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align your actions with God's expectations before His judgment? </w:t>
      </w:r>
    </w:p>
    <w:p w14:paraId="0210D540"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Repentance</w:t>
      </w:r>
    </w:p>
    <w:p w14:paraId="5AD1B82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Even in judgment, there is a call to repentance. The warnings given to the nations are opportunities for them to turn back to God. "Flee, turn back, dwell in the depths" (Jeremiah 49:8). This is a call for us to examine our own lives and seek God’s forgiveness and guidance.</w:t>
      </w:r>
    </w:p>
    <w:p w14:paraId="3A92FAC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identify areas in your life needing repentance, as seen in Jeremiah 49's warnings?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personal growth and transformation according to Jeremiah 49?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genuinely repent and align with God's will, inspired by Jeremiah 49? </w:t>
      </w:r>
    </w:p>
    <w:p w14:paraId="01634900"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29D74CA3"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7DEEE86C" w14:textId="77777777" w:rsidR="00601310" w:rsidRDefault="00601310" w:rsidP="00601310">
      <w:pPr>
        <w:spacing w:line="247" w:lineRule="auto"/>
        <w:rPr>
          <w:rFonts w:eastAsia="Times New Roman"/>
          <w:b/>
          <w:bCs/>
          <w:kern w:val="0"/>
          <w:sz w:val="21"/>
          <w:szCs w:val="21"/>
        </w:rPr>
      </w:pPr>
    </w:p>
    <w:p w14:paraId="33AB74C4" w14:textId="43A3CCA7"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Assurance of God’s Protection</w:t>
      </w:r>
    </w:p>
    <w:p w14:paraId="53AB603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For those who trust in God, there is assurance of His protection. Despite the judgments pronounced, God’s people are reminded of His faithfulness. "Yet afterward I will restore the fortunes of the Ammonites" (Jeremiah 49:6). This promise of restoration is a testament to God’s enduring love and mercy.</w:t>
      </w:r>
    </w:p>
    <w:p w14:paraId="05741FBA" w14:textId="77777777" w:rsidR="00601310" w:rsidRDefault="00601310" w:rsidP="00601310">
      <w:pPr>
        <w:spacing w:line="247" w:lineRule="auto"/>
      </w:pPr>
      <w:r w:rsidRPr="00F6333B">
        <w:rPr>
          <w:rFonts w:eastAsia="Times New Roman"/>
          <w:kern w:val="0"/>
          <w:sz w:val="21"/>
          <w:szCs w:val="21"/>
        </w:rPr>
        <w:t>1. How can you trust in God's protection during uncertain times, as seen in Jeremiah 49?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protection is emphasized despite the judgments in Jeremiah 49?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daily to remind yourself of God's protective promises in your life?</w:t>
      </w:r>
    </w:p>
    <w:p w14:paraId="44D418EB" w14:textId="4465838A"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Futility of False Security</w:t>
      </w:r>
    </w:p>
    <w:p w14:paraId="17CCCD69"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49 warns against placing trust in false securities, such as wealth or alliances. "Your boast of valleys, your flowing valleys, O faithless daughter" (Jeremiah 49:4). True security is found only in God, and this passage encourages us to place our trust in Him alone.</w:t>
      </w:r>
    </w:p>
    <w:p w14:paraId="26F0E70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identify and dismantle false securities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often rely on unstable sources for security?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build a foundation on true security? </w:t>
      </w:r>
    </w:p>
    <w:p w14:paraId="2065D649"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428030AC"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5F83BFFA" w14:textId="77777777" w:rsidR="00601310" w:rsidRDefault="00601310" w:rsidP="00601310">
      <w:pPr>
        <w:spacing w:line="247" w:lineRule="auto"/>
        <w:rPr>
          <w:rFonts w:eastAsia="Times New Roman"/>
          <w:b/>
          <w:bCs/>
          <w:kern w:val="0"/>
          <w:sz w:val="21"/>
          <w:szCs w:val="21"/>
        </w:rPr>
      </w:pPr>
    </w:p>
    <w:p w14:paraId="02DC9027" w14:textId="4AD81AAA"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Power of God’s Word</w:t>
      </w:r>
    </w:p>
    <w:p w14:paraId="6292E50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prophecies in Jeremiah 49 demonstrate the power and authority of God’s Word. What God declares will come to pass. "I have heard a message from the Lord" (Jeremiah 49:14). This underscores the importance of studying Scripture and aligning our lives with its truths.</w:t>
      </w:r>
    </w:p>
    <w:p w14:paraId="38686A7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apply God's warnings in Jeremiah 49 to your daily decision-making process?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in Jeremiah 49 remains powerful and relevant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Jeremiah 49 about trusting God's word in uncertain situations? </w:t>
      </w:r>
    </w:p>
    <w:p w14:paraId="18C89DC3"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Obedience</w:t>
      </w:r>
    </w:p>
    <w:p w14:paraId="63590F7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Obedience to God is crucial, as seen in the consequences faced by the nations in Jeremiah 49. Disobedience leads to judgment, while obedience brings blessing. This chapter encourages us to live in accordance with God’s commands, trusting in His perfect plan.</w:t>
      </w:r>
    </w:p>
    <w:p w14:paraId="6AB328F6"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apply lessons from Jeremiah 49 to improve obedience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obedience is emphasized in Jeremiah 49, and how does it affect your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your actions align with the principles of obedience in Jeremiah 49? </w:t>
      </w:r>
    </w:p>
    <w:p w14:paraId="38B2A134"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5EA16F0"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15A6589B" w14:textId="77777777" w:rsidR="00601310" w:rsidRDefault="00601310" w:rsidP="00601310">
      <w:pPr>
        <w:spacing w:line="247" w:lineRule="auto"/>
        <w:rPr>
          <w:rFonts w:eastAsia="Times New Roman"/>
          <w:b/>
          <w:bCs/>
          <w:kern w:val="0"/>
          <w:sz w:val="21"/>
          <w:szCs w:val="21"/>
        </w:rPr>
      </w:pPr>
    </w:p>
    <w:p w14:paraId="7637524F" w14:textId="007EA5AC"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Hope of Restoration</w:t>
      </w:r>
    </w:p>
    <w:p w14:paraId="435DA4F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Even amidst judgment, there is hope for restoration. God’s ultimate desire is to restore and redeem. "Yet afterward I will restore the fortunes of Elam" (Jeremiah 49:39). This promise of restoration is a beacon of hope, reminding us of God’s redemptive power.</w:t>
      </w:r>
    </w:p>
    <w:p w14:paraId="7A8DC8AE"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find hope in God's promises of restoration during personal challenges or setbacks?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restore in your life through faith and perseverance?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believing in future restoration impact your present actions and decisions? </w:t>
      </w:r>
    </w:p>
    <w:p w14:paraId="2C58A337"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Eternal Nature of God’s Promises</w:t>
      </w:r>
    </w:p>
    <w:p w14:paraId="5F7A2CF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Finally, Jeremiah 49 highlights the eternal nature of God’s promises. His words are unchanging and reliable. As we read these prophecies, we are reminded that God’s promises are as true today as they were then. Let us hold fast to His Word, knowing that He is faithful to fulfill all that He has spoken.</w:t>
      </w:r>
    </w:p>
    <w:p w14:paraId="6D1B5A6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These lessons from Jeremiah 49 encourage us to live with humility, obedience, and trust in God’s sovereign plan, knowing that His promises are sure and His love is everlasting.</w:t>
      </w:r>
    </w:p>
    <w:p w14:paraId="4D68832D" w14:textId="77777777" w:rsidR="00601310" w:rsidRPr="001B37DC" w:rsidRDefault="00601310" w:rsidP="00601310">
      <w:pPr>
        <w:spacing w:line="247" w:lineRule="auto"/>
        <w:rPr>
          <w:rFonts w:eastAsia="Times New Roman"/>
          <w:kern w:val="0"/>
          <w:sz w:val="21"/>
          <w:szCs w:val="21"/>
        </w:rPr>
      </w:pPr>
      <w:r w:rsidRPr="00F6333B">
        <w:rPr>
          <w:rFonts w:eastAsia="Times New Roman"/>
          <w:kern w:val="0"/>
          <w:sz w:val="21"/>
          <w:szCs w:val="21"/>
        </w:rPr>
        <w:t>1. How can you trust God's eternal promises in uncertain times, as seen in Jeremiah 49?</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promises remain relevant today, based on Jeremiah 49's message?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remind yourself of God's eternal promises in daily life?</w:t>
      </w:r>
      <w:r w:rsidRPr="001B37DC">
        <w:br w:type="page"/>
      </w:r>
    </w:p>
    <w:p w14:paraId="3D7D3A20" w14:textId="77777777" w:rsidR="00601310" w:rsidRPr="00601310" w:rsidRDefault="00601310" w:rsidP="00601310">
      <w:pPr>
        <w:spacing w:line="247" w:lineRule="auto"/>
        <w:jc w:val="center"/>
        <w:outlineLvl w:val="0"/>
        <w:rPr>
          <w:rFonts w:eastAsia="Times New Roman"/>
          <w:b/>
          <w:bCs/>
          <w:kern w:val="36"/>
          <w:sz w:val="32"/>
          <w:szCs w:val="32"/>
        </w:rPr>
      </w:pPr>
      <w:r w:rsidRPr="00601310">
        <w:rPr>
          <w:rFonts w:eastAsia="Times New Roman"/>
          <w:b/>
          <w:bCs/>
          <w:kern w:val="36"/>
          <w:sz w:val="32"/>
          <w:szCs w:val="32"/>
        </w:rPr>
        <w:t>Jeremiah 50 Teaching Points and Bible Study Questions</w:t>
      </w:r>
    </w:p>
    <w:p w14:paraId="082BC33B" w14:textId="29A1F0BA"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Power of God's Word</w:t>
      </w:r>
    </w:p>
    <w:p w14:paraId="11ED6D9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50 reminds us of the undeniable power of God's Word. The chapter opens with a declaration against Babylon, showing that when God speaks, His words are not just informative but transformative. As it says, "The word that the LORD spoke concerning Babylon, concerning the land of the Chaldeans, through Jeremiah the prophet" (Jeremiah 50:1). This is a reminder that God's Word is living and active, capable of changing the course of history and our personal lives.</w:t>
      </w:r>
    </w:p>
    <w:p w14:paraId="5C92652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apply God's promises in Jeremiah 50 to overcome challenges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against Babylon demonstrates His power and authority in your circumstances?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Jeremiah 50 about trusting God's timing and plans for justice? </w:t>
      </w:r>
    </w:p>
    <w:p w14:paraId="773EF8C1"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Sovereignty Over Nations</w:t>
      </w:r>
    </w:p>
    <w:p w14:paraId="45DA0CC8"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In this chapter, we see God's sovereignty clearly displayed as He declares judgment on Babylon. "For out of the north a nation has come up against her, which shall make her land a desolation" (Jeremiah 50:3). This serves as a powerful reminder that no nation, no matter how mighty, is beyond God's control. He is the ultimate ruler, and His plans will always prevail.</w:t>
      </w:r>
    </w:p>
    <w:p w14:paraId="59293A7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trust God's sovereignty when nations face turmoil and uncertainty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allows certain nations to rise and others to fall?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God's sovereign plans for your community? </w:t>
      </w:r>
    </w:p>
    <w:p w14:paraId="506FFCE0"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389321BB"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3192858A" w14:textId="77777777" w:rsidR="00601310" w:rsidRDefault="00601310" w:rsidP="00601310">
      <w:pPr>
        <w:spacing w:line="247" w:lineRule="auto"/>
        <w:rPr>
          <w:rFonts w:eastAsia="Times New Roman"/>
          <w:b/>
          <w:bCs/>
          <w:kern w:val="0"/>
          <w:sz w:val="21"/>
          <w:szCs w:val="21"/>
        </w:rPr>
      </w:pPr>
    </w:p>
    <w:p w14:paraId="1DB57B1E" w14:textId="7F81CC96"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Call to Flee from Idolatry</w:t>
      </w:r>
    </w:p>
    <w:p w14:paraId="56410018"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50 warns against the dangers of idolatry, urging God's people to flee from it. "Declare among the nations and proclaim, set up a banner and proclaim, conceal it not, and say: 'Babylon is taken, Bel is put to shame, Merodach is dismayed'" (Jeremiah 50:2). This is a call to turn away from anything that takes the place of God in our lives, reminding us to worship Him alone.</w:t>
      </w:r>
    </w:p>
    <w:p w14:paraId="16AD7C8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identify and flee from modern forms of idolatry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idolatry is so tempting, and how can you resist it?</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prioritize God over worldly idols? </w:t>
      </w:r>
    </w:p>
    <w:p w14:paraId="188EF86C"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Redemption</w:t>
      </w:r>
    </w:p>
    <w:p w14:paraId="3FDD159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Amidst the judgment, there is a promise of redemption for God's people. "In those days and at that time, declares the LORD, the iniquity of Israel shall be sought, and there shall be none, and the sins of Judah, and none shall be found, for I will pardon those whom I leave as a remnant" (Jeremiah 50:20). This is a beautiful reminder of God's grace and mercy, offering hope and forgiveness to those who turn to Him.</w:t>
      </w:r>
    </w:p>
    <w:p w14:paraId="1F92DB5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find hope in God's promise of redemption during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align with God's redemptive plan in your community?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God's promise of redemption is crucial for personal spiritual growth? </w:t>
      </w:r>
    </w:p>
    <w:p w14:paraId="3F054F69"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B9AECED"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374B0212" w14:textId="77777777" w:rsidR="00601310" w:rsidRDefault="00601310" w:rsidP="00601310">
      <w:pPr>
        <w:spacing w:line="247" w:lineRule="auto"/>
        <w:rPr>
          <w:rFonts w:eastAsia="Times New Roman"/>
          <w:b/>
          <w:bCs/>
          <w:kern w:val="0"/>
          <w:sz w:val="21"/>
          <w:szCs w:val="21"/>
        </w:rPr>
      </w:pPr>
    </w:p>
    <w:p w14:paraId="5FF64285" w14:textId="518004F5"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Importance of Repentance</w:t>
      </w:r>
    </w:p>
    <w:p w14:paraId="0562C9F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50 emphasizes the need for genuine repentance. The chapter calls for a return to God, highlighting that true repentance involves a change of heart and direction. "They shall ask the way to Zion, with faces turned toward it, saying, 'Come, let us join ourselves to the LORD in an everlasting covenant that will never be forgotten'" (Jeremiah 50:5). This is a call to align our lives with God's will.</w:t>
      </w:r>
    </w:p>
    <w:p w14:paraId="45470A64" w14:textId="77777777" w:rsidR="00601310" w:rsidRDefault="00601310" w:rsidP="00601310">
      <w:pPr>
        <w:spacing w:line="247" w:lineRule="auto"/>
      </w:pPr>
      <w:r w:rsidRPr="00F6333B">
        <w:rPr>
          <w:rFonts w:eastAsia="Times New Roman"/>
          <w:kern w:val="0"/>
          <w:sz w:val="21"/>
          <w:szCs w:val="21"/>
        </w:rPr>
        <w:t>1. How can you identify areas in your life that need repentance, as highlighted in Jeremiah 50?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personal growth and spiritual renewal?</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steps can you take to ensure genuine repentance in your daily life?</w:t>
      </w:r>
    </w:p>
    <w:p w14:paraId="6A298AE8" w14:textId="2A6D7C51"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God's Justice is Inevitable</w:t>
      </w:r>
    </w:p>
    <w:p w14:paraId="56C2DB78"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chapter underscores that God's justice is inevitable. "For the LORD is a God of recompense; He will fully repay" (Jeremiah 50:29). This serves as a reminder that while God is patient and merciful, He is also just. His justice will ultimately prevail, and we are called to live righteously in light of this truth.</w:t>
      </w:r>
    </w:p>
    <w:p w14:paraId="0C6A67B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trust in God's justice when facing personal injustices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justice is portrayed as inevitable in Jeremiah 50, and how does that impact your actions?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life with the certainty of God's justice as described in Jeremiah 50? </w:t>
      </w:r>
    </w:p>
    <w:p w14:paraId="604E3B9F"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1F9D9BF"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5DD57234" w14:textId="77777777" w:rsidR="00601310" w:rsidRDefault="00601310" w:rsidP="00601310">
      <w:pPr>
        <w:spacing w:line="247" w:lineRule="auto"/>
        <w:rPr>
          <w:rFonts w:eastAsia="Times New Roman"/>
          <w:b/>
          <w:bCs/>
          <w:kern w:val="0"/>
          <w:sz w:val="21"/>
          <w:szCs w:val="21"/>
        </w:rPr>
      </w:pPr>
    </w:p>
    <w:p w14:paraId="691A424E" w14:textId="7923648D"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Assurance of God's Presence</w:t>
      </w:r>
    </w:p>
    <w:p w14:paraId="2F6E8E3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Even in the midst of judgment, God assures His people of His presence. "Their Redeemer is strong; the LORD of Hosts is His name. He will vigorously defend their cause" (Jeremiah 50:34). This is a comforting reminder that God is always with us, fighting on our behalf and providing strength and protection.</w:t>
      </w:r>
    </w:p>
    <w:p w14:paraId="3F52B2B1"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recognize and rely on God's presence during challenging times as described in Jeremiah 50?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assurance of presence is crucial for overcoming personal struggles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feel God's presence in your daily life? </w:t>
      </w:r>
    </w:p>
    <w:p w14:paraId="629DFA8E"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Futility of Human Pride</w:t>
      </w:r>
    </w:p>
    <w:p w14:paraId="61A1F3A6"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50 highlights the futility of human pride, as Babylon's arrogance leads to its downfall. "Behold, I am against you, O arrogant one, declares the Lord GOD of Hosts, for your day has come, the time when I will punish you" (Jeremiah 50:31). This serves as a warning against pride, urging us to humble ourselves before God.</w:t>
      </w:r>
    </w:p>
    <w:p w14:paraId="1D0D0DE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recognizing the futility of pride change your approach to personal achievements and failures?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human pride often leads to downfall, as seen in Jeremiah 50?</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humility guides your decisions and actions daily? </w:t>
      </w:r>
    </w:p>
    <w:p w14:paraId="519E6F28"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1CF3DAD2"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7638C93F" w14:textId="77777777" w:rsidR="00601310" w:rsidRDefault="00601310" w:rsidP="00601310">
      <w:pPr>
        <w:spacing w:line="247" w:lineRule="auto"/>
        <w:rPr>
          <w:rFonts w:eastAsia="Times New Roman"/>
          <w:b/>
          <w:bCs/>
          <w:kern w:val="0"/>
          <w:sz w:val="21"/>
          <w:szCs w:val="21"/>
        </w:rPr>
      </w:pPr>
    </w:p>
    <w:p w14:paraId="18DA6421" w14:textId="521E79F0"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Call to Trust in God's Plan</w:t>
      </w:r>
    </w:p>
    <w:p w14:paraId="0D40155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chapter encourages us to trust in God's plan, even when it seems unclear. "For the LORD has purposed against Babylon to destroy it, so that the earth will tremble and the cry will be heard among the nations" (Jeremiah 50:45). This is a reminder that God's plans are perfect, and we can trust Him to work all things for our good.</w:t>
      </w:r>
    </w:p>
    <w:p w14:paraId="6E7F6BC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trust in God's plan when facing uncertainty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God's plan is challenging during difficult times?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align with God's plan in your daily decisions? </w:t>
      </w:r>
    </w:p>
    <w:p w14:paraId="295725A3"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Restoration</w:t>
      </w:r>
    </w:p>
    <w:p w14:paraId="0F4B9E6F"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Finally, Jeremiah 50 offers hope of restoration. Despite the judgment, God promises to restore His people. "In those days and at that time, declares the LORD, the people of Israel and the people of Judah shall come together, weeping as they come, and they shall seek the LORD their God" (Jeremiah 50:4). This is a powerful reminder that no matter how far we have strayed, God is always ready to welcome us back with open arms.</w:t>
      </w:r>
    </w:p>
    <w:p w14:paraId="6309AEFC" w14:textId="77777777" w:rsidR="00601310" w:rsidRPr="001B37DC" w:rsidRDefault="00601310" w:rsidP="00601310">
      <w:pPr>
        <w:spacing w:line="247" w:lineRule="auto"/>
        <w:rPr>
          <w:rFonts w:eastAsia="Times New Roman"/>
          <w:kern w:val="0"/>
          <w:sz w:val="21"/>
          <w:szCs w:val="21"/>
        </w:rPr>
      </w:pPr>
      <w:r w:rsidRPr="00F6333B">
        <w:rPr>
          <w:rFonts w:eastAsia="Times New Roman"/>
          <w:kern w:val="0"/>
          <w:sz w:val="21"/>
          <w:szCs w:val="21"/>
        </w:rPr>
        <w:t>1. How can you find hope in God's promise of restoration during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prepare for God's restoration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God emphasizes restoration despite past failures and what does that mean for you?</w:t>
      </w:r>
      <w:r w:rsidRPr="001B37DC">
        <w:br w:type="page"/>
      </w:r>
    </w:p>
    <w:p w14:paraId="058AEF43" w14:textId="77777777" w:rsidR="00601310" w:rsidRPr="00601310" w:rsidRDefault="00601310" w:rsidP="00601310">
      <w:pPr>
        <w:spacing w:line="247" w:lineRule="auto"/>
        <w:jc w:val="center"/>
        <w:outlineLvl w:val="0"/>
        <w:rPr>
          <w:rFonts w:eastAsia="Times New Roman"/>
          <w:b/>
          <w:bCs/>
          <w:kern w:val="36"/>
          <w:sz w:val="32"/>
          <w:szCs w:val="32"/>
        </w:rPr>
      </w:pPr>
      <w:r w:rsidRPr="00601310">
        <w:rPr>
          <w:rFonts w:eastAsia="Times New Roman"/>
          <w:b/>
          <w:bCs/>
          <w:kern w:val="36"/>
          <w:sz w:val="32"/>
          <w:szCs w:val="32"/>
        </w:rPr>
        <w:t>Jeremiah 51 Teaching Points and Bible Study Questions</w:t>
      </w:r>
    </w:p>
    <w:p w14:paraId="3E099E87" w14:textId="7B8D66A7"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God's Sovereignty Over Nations</w:t>
      </w:r>
    </w:p>
    <w:p w14:paraId="12137BEF"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51 reminds us that God is in control of all nations. "For the LORD is a God of retribution; He will repay in full" (Jeremiah 51:56). This chapter is a powerful reminder that no matter how mighty a nation may seem, it is ultimately subject to God's authority. This truth encourages us to trust in God's plan and timing, knowing that He is the ultimate ruler over all earthly powers.</w:t>
      </w:r>
    </w:p>
    <w:p w14:paraId="10863FF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recognizing God's sovereignty over nations influence your response to global events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trusting in God's control over nations can bring personal peace?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God's sovereign plans for your community? </w:t>
      </w:r>
    </w:p>
    <w:p w14:paraId="0950ACCB"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Futility of Idolatry</w:t>
      </w:r>
    </w:p>
    <w:p w14:paraId="770194D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chapter highlights the futility of worshiping idols, emphasizing that they are powerless compared to the living God. "Every man is senseless and devoid of knowledge; every goldsmith is put to shame by his idols" (Jeremiah 51:17). This serves as a reminder to place our trust and worship solely in God, who is the source of all wisdom and power.</w:t>
      </w:r>
    </w:p>
    <w:p w14:paraId="12B8566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recognizing the futility of idolatry influence your daily decision-making and priorities?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people still turn to modern "idols" despite their emptiness?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identify and remove idols in your life today? </w:t>
      </w:r>
    </w:p>
    <w:p w14:paraId="1997EA67"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BDD446C"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222A0B3B" w14:textId="77777777" w:rsidR="00601310" w:rsidRDefault="00601310" w:rsidP="00601310">
      <w:pPr>
        <w:spacing w:line="247" w:lineRule="auto"/>
        <w:rPr>
          <w:rFonts w:eastAsia="Times New Roman"/>
          <w:b/>
          <w:bCs/>
          <w:kern w:val="0"/>
          <w:sz w:val="21"/>
          <w:szCs w:val="21"/>
        </w:rPr>
      </w:pPr>
    </w:p>
    <w:p w14:paraId="44D658FF" w14:textId="7296E708"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Certainty of God's Judgment</w:t>
      </w:r>
    </w:p>
    <w:p w14:paraId="6E210A59"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51 underscores the certainty of God's judgment against Babylon, a symbol of worldly pride and rebellion. "Babylon will suddenly fall and be broken" (Jeremiah 51:8). This assures us that God's justice will prevail, and encourages us to live righteously, knowing that He will hold all accountable.</w:t>
      </w:r>
    </w:p>
    <w:p w14:paraId="0496DEC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prepare your heart for the certainty of God's judgment in your daily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judgment can influence your decisions and actions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God's judgment to apply in seeking justice and righteousness around you? </w:t>
      </w:r>
    </w:p>
    <w:p w14:paraId="2AEC9E02"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Call to Flee from Sin</w:t>
      </w:r>
    </w:p>
    <w:p w14:paraId="52766AE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chapter calls God's people to separate themselves from Babylon's sins. "Flee from Babylon! Escape with your lives!" (Jeremiah 51:6). This is a timeless call for believers to distance themselves from sinful influences and to pursue holiness in their daily lives.</w:t>
      </w:r>
    </w:p>
    <w:p w14:paraId="23F0C26B"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identify and flee from modern-day "</w:t>
      </w:r>
      <w:proofErr w:type="spellStart"/>
      <w:r w:rsidRPr="00F6333B">
        <w:rPr>
          <w:rFonts w:eastAsia="Times New Roman"/>
          <w:kern w:val="0"/>
          <w:sz w:val="21"/>
          <w:szCs w:val="21"/>
        </w:rPr>
        <w:t>Babylons</w:t>
      </w:r>
      <w:proofErr w:type="spellEnd"/>
      <w:r w:rsidRPr="00F6333B">
        <w:rPr>
          <w:rFonts w:eastAsia="Times New Roman"/>
          <w:kern w:val="0"/>
          <w:sz w:val="21"/>
          <w:szCs w:val="21"/>
        </w:rPr>
        <w:t xml:space="preserve">" in your life that </w:t>
      </w:r>
      <w:proofErr w:type="gramStart"/>
      <w:r w:rsidRPr="00F6333B">
        <w:rPr>
          <w:rFonts w:eastAsia="Times New Roman"/>
          <w:kern w:val="0"/>
          <w:sz w:val="21"/>
          <w:szCs w:val="21"/>
        </w:rPr>
        <w:t>lead</w:t>
      </w:r>
      <w:proofErr w:type="gramEnd"/>
      <w:r w:rsidRPr="00F6333B">
        <w:rPr>
          <w:rFonts w:eastAsia="Times New Roman"/>
          <w:kern w:val="0"/>
          <w:sz w:val="21"/>
          <w:szCs w:val="21"/>
        </w:rPr>
        <w:t xml:space="preserve"> to sin?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it's challenging to leave behind sinful habits, and how can you overcome them?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 don't return to past sins after fleeing them? </w:t>
      </w:r>
    </w:p>
    <w:p w14:paraId="36B78048"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654C76C5"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4EEBD4F6" w14:textId="77777777" w:rsidR="00601310" w:rsidRDefault="00601310" w:rsidP="00601310">
      <w:pPr>
        <w:spacing w:line="247" w:lineRule="auto"/>
        <w:rPr>
          <w:rFonts w:eastAsia="Times New Roman"/>
          <w:b/>
          <w:bCs/>
          <w:kern w:val="0"/>
          <w:sz w:val="21"/>
          <w:szCs w:val="21"/>
        </w:rPr>
      </w:pPr>
    </w:p>
    <w:p w14:paraId="665F3ED0" w14:textId="41755FDF"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Power of God's Word</w:t>
      </w:r>
    </w:p>
    <w:p w14:paraId="6EF99763"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51 demonstrates the power of God's word to accomplish His purposes. "He made the earth by His power; He established the world by His wisdom" (Jeremiah 51:15). This encourages us to rely on Scripture as our guide, knowing that God's word is living and active, capable of transforming lives.</w:t>
      </w:r>
    </w:p>
    <w:p w14:paraId="4C6E6740" w14:textId="77777777" w:rsidR="00601310" w:rsidRDefault="00601310" w:rsidP="00601310">
      <w:pPr>
        <w:spacing w:line="247" w:lineRule="auto"/>
      </w:pPr>
      <w:r w:rsidRPr="00F6333B">
        <w:rPr>
          <w:rFonts w:eastAsia="Times New Roman"/>
          <w:kern w:val="0"/>
          <w:sz w:val="21"/>
          <w:szCs w:val="21"/>
        </w:rPr>
        <w:t>1. How can you apply the power of God's word in overcoming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word is described as powerful in transforming nations and individuals?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do to ensure God's word influences your daily decisions and actions?</w:t>
      </w:r>
    </w:p>
    <w:p w14:paraId="24893A67" w14:textId="46C34658"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Promise of Deliverance</w:t>
      </w:r>
    </w:p>
    <w:p w14:paraId="3F924CDF"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Amidst the pronouncement of judgment, there is a promise of deliverance for God's people. "The LORD has brought forth our vindication; come, let us tell in Zion what the LORD our God has accomplished" (Jeremiah 51:10). This assures us that God is faithful to deliver those who trust in Him, offering hope and salvation.</w:t>
      </w:r>
    </w:p>
    <w:p w14:paraId="6A9BDD7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find hope in God's promise of deliverance during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trust in God's deliverance when facing overwhelming situations?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it's important to remember God's past deliverances in your life? </w:t>
      </w:r>
    </w:p>
    <w:p w14:paraId="22AC0791"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093E7B26"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55960953" w14:textId="77777777" w:rsidR="00601310" w:rsidRDefault="00601310" w:rsidP="00601310">
      <w:pPr>
        <w:spacing w:line="247" w:lineRule="auto"/>
        <w:rPr>
          <w:rFonts w:eastAsia="Times New Roman"/>
          <w:b/>
          <w:bCs/>
          <w:kern w:val="0"/>
          <w:sz w:val="21"/>
          <w:szCs w:val="21"/>
        </w:rPr>
      </w:pPr>
    </w:p>
    <w:p w14:paraId="788C82AF" w14:textId="3D072152"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Importance of Repentance</w:t>
      </w:r>
    </w:p>
    <w:p w14:paraId="417E6CF5"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51 serves as a call to repentance, urging people to turn from their wicked ways. "Babylon has been a golden cup in the hand of the LORD, intoxicating all the earth" (Jeremiah 51:7). This highlights the need for genuine repentance to avoid the consequences of sin and to align ourselves with God's will.</w:t>
      </w:r>
    </w:p>
    <w:p w14:paraId="2A26D6B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recognizing Babylon's downfall in Jeremiah 51 inspire personal repentance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avoiding the consequences seen in Jeremiah 51?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repentance is a regular part of your spiritual practice? </w:t>
      </w:r>
    </w:p>
    <w:p w14:paraId="2F08BB12"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Inevitability of God's Plan</w:t>
      </w:r>
    </w:p>
    <w:p w14:paraId="7CFD7408"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chapter illustrates that God's plan is unstoppable. "The LORD of Hosts has sworn by Himself: Surely I will fill you with men as with locusts, and they will shout in triumph over you" (Jeremiah 51:14). This reassures us that God's purposes will be fulfilled, encouraging us to trust in His divine plan.</w:t>
      </w:r>
    </w:p>
    <w:p w14:paraId="22595696"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trust in God's plan when facing uncertainty in your life?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God's plan is inevitable despite human resistance?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align your actions with God's inevitable plan? </w:t>
      </w:r>
    </w:p>
    <w:p w14:paraId="645F6449"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645D51F"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42073856" w14:textId="77777777" w:rsidR="00601310" w:rsidRDefault="00601310" w:rsidP="00601310">
      <w:pPr>
        <w:spacing w:line="247" w:lineRule="auto"/>
        <w:rPr>
          <w:rFonts w:eastAsia="Times New Roman"/>
          <w:b/>
          <w:bCs/>
          <w:kern w:val="0"/>
          <w:sz w:val="21"/>
          <w:szCs w:val="21"/>
        </w:rPr>
      </w:pPr>
    </w:p>
    <w:p w14:paraId="585B7FBF" w14:textId="500DF1EF"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Role of Faithful Witnesses</w:t>
      </w:r>
    </w:p>
    <w:p w14:paraId="4940B8A0"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Jeremiah's role as a prophet highlights the importance of being a faithful witness to God's truth. "You are My war club, My weapon for battle" (Jeremiah 51:20). This inspires us to boldly proclaim God's message, knowing that He uses us as instruments to accomplish His will.</w:t>
      </w:r>
    </w:p>
    <w:p w14:paraId="52F79DB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be a faithful witness in a society that mirrors Babylon's challenges in Jeremiah 51?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God values faithful witnesses in times of judgment, as seen in Jeremiah 51?</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ensure your witness remains steadfast amidst adversity? </w:t>
      </w:r>
    </w:p>
    <w:p w14:paraId="006ACCFA"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Hope of Restoration</w:t>
      </w:r>
    </w:p>
    <w:p w14:paraId="1C465595"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Finally, Jeremiah 51 offers hope for restoration beyond judgment. "The LORD will restore Jacob; He will redeem them from the hand of those stronger than they" (Jeremiah 51:11). This promise of restoration encourages us to hold onto hope, knowing that God is a redeemer who restores and renews.</w:t>
      </w:r>
    </w:p>
    <w:p w14:paraId="514E08E6" w14:textId="77777777" w:rsidR="00601310" w:rsidRPr="001B37DC" w:rsidRDefault="00601310" w:rsidP="00601310">
      <w:pPr>
        <w:spacing w:line="247" w:lineRule="auto"/>
        <w:rPr>
          <w:rFonts w:eastAsia="Times New Roman"/>
          <w:kern w:val="0"/>
          <w:sz w:val="21"/>
          <w:szCs w:val="21"/>
        </w:rPr>
      </w:pPr>
      <w:r w:rsidRPr="00F6333B">
        <w:rPr>
          <w:rFonts w:eastAsia="Times New Roman"/>
          <w:kern w:val="0"/>
          <w:sz w:val="21"/>
          <w:szCs w:val="21"/>
        </w:rPr>
        <w:t>1. How can you find hope in God's promise of restoration during personal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restore in your life through faith and perseverance?</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does believing in future restoration help you cope with current difficulties?</w:t>
      </w:r>
      <w:r w:rsidRPr="001B37DC">
        <w:br w:type="page"/>
      </w:r>
    </w:p>
    <w:p w14:paraId="39B847BE" w14:textId="77777777" w:rsidR="00601310" w:rsidRPr="00601310" w:rsidRDefault="00601310" w:rsidP="00601310">
      <w:pPr>
        <w:spacing w:line="247" w:lineRule="auto"/>
        <w:jc w:val="center"/>
        <w:outlineLvl w:val="0"/>
        <w:rPr>
          <w:rFonts w:eastAsia="Times New Roman"/>
          <w:b/>
          <w:bCs/>
          <w:kern w:val="36"/>
          <w:sz w:val="32"/>
          <w:szCs w:val="32"/>
        </w:rPr>
      </w:pPr>
      <w:r w:rsidRPr="00601310">
        <w:rPr>
          <w:rFonts w:eastAsia="Times New Roman"/>
          <w:b/>
          <w:bCs/>
          <w:kern w:val="36"/>
          <w:sz w:val="32"/>
          <w:szCs w:val="32"/>
        </w:rPr>
        <w:t>Jeremiah 52 Teaching Points and Bible Study Questions</w:t>
      </w:r>
    </w:p>
    <w:p w14:paraId="6DA520A2" w14:textId="2A092544"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Consequences of Disobedience</w:t>
      </w:r>
    </w:p>
    <w:p w14:paraId="72E1D42B"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52 serves as a sobering reminder of the consequences of turning away from God's commands. The chapter recounts the fall of Jerusalem and the capture of King Zedekiah, illustrating the inevitable outcome of disobedience. As it is written, "Because of the anger of the LORD, this happened in Jerusalem and Judah until He finally banished them from His presence" (Jeremiah 52:3). This lesson encourages us to remain steadfast in our faith and obedience to God's Word.</w:t>
      </w:r>
    </w:p>
    <w:p w14:paraId="5C95766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understanding the fall of Jerusalem influence your choices to avoid disobedience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steps can you take to recognize and correct disobedience in your life before facing consequences?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acknowledging past disobedience is crucial for personal growth and spiritual renewal? </w:t>
      </w:r>
    </w:p>
    <w:p w14:paraId="6CECF05D"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Importance of Leadership</w:t>
      </w:r>
    </w:p>
    <w:p w14:paraId="58CE0589"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downfall of Jerusalem was significantly influenced by the failure of its leaders. King Zedekiah's refusal to heed Jeremiah's warnings led to disaster. This highlights the critical role of leadership in guiding people towards righteousness. As leaders in our communities and families, we must seek wisdom and guidance from God to lead effectively and righteously.</w:t>
      </w:r>
    </w:p>
    <w:p w14:paraId="72B74C62"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leaders today learn from Zedekiah's mistakes to avoid leading their people into destruction?</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strong leadership is crucial during times of crisis, as seen in Jeremiah 52?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do to support and hold leaders accountable to prevent negative outcomes like in Jeremiah 52? </w:t>
      </w:r>
    </w:p>
    <w:p w14:paraId="3A9AF3BF"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60FAF8B"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314248A9" w14:textId="77777777" w:rsidR="00601310" w:rsidRDefault="00601310" w:rsidP="00601310">
      <w:pPr>
        <w:spacing w:line="247" w:lineRule="auto"/>
        <w:rPr>
          <w:rFonts w:eastAsia="Times New Roman"/>
          <w:b/>
          <w:bCs/>
          <w:kern w:val="0"/>
          <w:sz w:val="21"/>
          <w:szCs w:val="21"/>
        </w:rPr>
      </w:pPr>
    </w:p>
    <w:p w14:paraId="7CFA2FDA" w14:textId="32CE593D"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Power of Prophecy</w:t>
      </w:r>
    </w:p>
    <w:p w14:paraId="250ABFE6"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Jeremiah's prophecies were fulfilled with precision, demonstrating the power and reliability of God's Word. "</w:t>
      </w:r>
      <w:proofErr w:type="gramStart"/>
      <w:r w:rsidRPr="00F6333B">
        <w:rPr>
          <w:rFonts w:eastAsia="Times New Roman"/>
          <w:kern w:val="0"/>
          <w:sz w:val="21"/>
          <w:szCs w:val="21"/>
        </w:rPr>
        <w:t>So</w:t>
      </w:r>
      <w:proofErr w:type="gramEnd"/>
      <w:r w:rsidRPr="00F6333B">
        <w:rPr>
          <w:rFonts w:eastAsia="Times New Roman"/>
          <w:kern w:val="0"/>
          <w:sz w:val="21"/>
          <w:szCs w:val="21"/>
        </w:rPr>
        <w:t xml:space="preserve"> Judah went into captivity, away from her land" (Jeremiah 52:27). This fulfillment of prophecy reassures us that God's promises are trustworthy and that His plans will come to pass. We can find comfort in knowing that God is in control, even when circumstances seem dire.</w:t>
      </w:r>
    </w:p>
    <w:p w14:paraId="28709E3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understanding fulfilled prophecies in Jeremiah 52 strengthen your faith in God's promises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to learn from the consequences faced by Jerusalem about heeding prophetic warnings?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does reflecting on Jeremiah 52 encourage you to trust in God's long-term plans for your life? </w:t>
      </w:r>
    </w:p>
    <w:p w14:paraId="03727EA6"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Reality of Divine Justice</w:t>
      </w:r>
    </w:p>
    <w:p w14:paraId="5A715189"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52 underscores the reality of divine justice. The chapter details the destruction of Jerusalem as a direct result of the people's sins. This serves as a reminder that God is just and will hold us accountable for our actions. However, His justice is always balanced with mercy, offering us the opportunity to repent and return to Him.</w:t>
      </w:r>
    </w:p>
    <w:p w14:paraId="4851ED8E"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recognize and respond to divine justice in your daily life decisions?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divine justice is crucial for personal growth and accountability?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can you learn from Jeremiah 52 about accepting consequences and seeking redemption? </w:t>
      </w:r>
    </w:p>
    <w:p w14:paraId="7539A2F6"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42AF8ED"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011A61B7" w14:textId="77777777" w:rsidR="00601310" w:rsidRDefault="00601310" w:rsidP="00601310">
      <w:pPr>
        <w:spacing w:line="247" w:lineRule="auto"/>
        <w:rPr>
          <w:rFonts w:eastAsia="Times New Roman"/>
          <w:b/>
          <w:bCs/>
          <w:kern w:val="0"/>
          <w:sz w:val="21"/>
          <w:szCs w:val="21"/>
        </w:rPr>
      </w:pPr>
    </w:p>
    <w:p w14:paraId="0A1332F0" w14:textId="0F9C7AA9"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Hope of Restoration</w:t>
      </w:r>
    </w:p>
    <w:p w14:paraId="1D95C634"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Despite the grim events, Jeremiah 52 ends with a glimmer of hope. Jehoiachin, the exiled king, is released from prison and treated kindly by the Babylonian king. "He spoke kindly to him and set his throne above the thrones of the other kings who were with him in Babylon" (Jeremiah 52:32). This act of grace foreshadows the ultimate restoration that God promises to His people, reminding us that there is always hope for redemption.</w:t>
      </w:r>
    </w:p>
    <w:p w14:paraId="23D96741" w14:textId="77777777" w:rsidR="00601310" w:rsidRDefault="00601310" w:rsidP="00601310">
      <w:pPr>
        <w:spacing w:line="247" w:lineRule="auto"/>
      </w:pPr>
      <w:r w:rsidRPr="00F6333B">
        <w:rPr>
          <w:rFonts w:eastAsia="Times New Roman"/>
          <w:kern w:val="0"/>
          <w:sz w:val="21"/>
          <w:szCs w:val="21"/>
        </w:rPr>
        <w:t>1. How can you find hope in difficult times, like the Israelites did during their captivity?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do you hope for in your own life when facing seemingly insurmountable challenges?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Why do you think God allows hardships before bringing restoration, and how can this shape your faith?</w:t>
      </w:r>
    </w:p>
    <w:p w14:paraId="083A3375" w14:textId="2A19337F"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Significance of Faithfulness</w:t>
      </w:r>
    </w:p>
    <w:p w14:paraId="3BD4BBCA"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Jeremiah's unwavering faithfulness in delivering God's message, despite opposition, is a powerful example for us. His commitment to God's truth, even when it was unpopular, encourages us to stand firm in our faith and convictions. We are called to be faithful witnesses, trusting that God will use our efforts for His glory.</w:t>
      </w:r>
    </w:p>
    <w:p w14:paraId="6B34F545"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you demonstrate faithfulness in challenging situations like those faced by Jerusalem's leaders in Jeremiah 52?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maintaining faithfulness is crucial during times of adversity and uncertainty?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practical steps can you take to remain faithful when facing personal or communal trials? </w:t>
      </w:r>
    </w:p>
    <w:p w14:paraId="4A3B07AD"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51DC3F50"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045E251C" w14:textId="77777777" w:rsidR="00601310" w:rsidRDefault="00601310" w:rsidP="00601310">
      <w:pPr>
        <w:spacing w:line="247" w:lineRule="auto"/>
        <w:rPr>
          <w:rFonts w:eastAsia="Times New Roman"/>
          <w:b/>
          <w:bCs/>
          <w:kern w:val="0"/>
          <w:sz w:val="21"/>
          <w:szCs w:val="21"/>
        </w:rPr>
      </w:pPr>
    </w:p>
    <w:p w14:paraId="69B23D71" w14:textId="0975B99B"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Impact of Sin</w:t>
      </w:r>
    </w:p>
    <w:p w14:paraId="75EC0F1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The chapter vividly illustrates the devastating impact of sin on individuals and nations. The destruction of Jerusalem serves as a stark warning of how sin can lead to ruin. It is a call to examine our lives, repent of our sins, and seek God's forgiveness and guidance to avoid similar consequences.</w:t>
      </w:r>
    </w:p>
    <w:p w14:paraId="7C0C970F"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recognizing the consequences of sin in Jeremiah 52 guide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ignoring warnings about sin leads to severe outcomes, as seen in Jeremiah 52?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prevent sin from impacting your community, inspired by Jeremiah 52? </w:t>
      </w:r>
    </w:p>
    <w:p w14:paraId="0A0C1E40"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Role of Prayer</w:t>
      </w:r>
    </w:p>
    <w:p w14:paraId="0DF14436"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Throughout Jeremiah's ministry, prayer was a vital component of his relationship with God. Although not explicitly mentioned in chapter 52, Jeremiah's life exemplifies the importance of prayer in seeking God's will and strength. We are encouraged to make prayer a central part of our lives, trusting that God hears and answers us.</w:t>
      </w:r>
    </w:p>
    <w:p w14:paraId="7BD27F9D"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prayer influence your response to challenging situations like those faced in Jeremiah 52?</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What role does prayer play in seeking guidance during times of uncertainty and loss?</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Why do you think consistent prayer is important when facing consequences of past actions, as seen in Jeremiah 52? </w:t>
      </w:r>
    </w:p>
    <w:p w14:paraId="7EEA144C" w14:textId="77777777" w:rsidR="00601310" w:rsidRDefault="00601310" w:rsidP="00601310">
      <w:pPr>
        <w:spacing w:line="247" w:lineRule="auto"/>
        <w:rPr>
          <w:rFonts w:eastAsia="Times New Roman"/>
          <w:b/>
          <w:bCs/>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p>
    <w:p w14:paraId="7447A84E" w14:textId="77777777" w:rsidR="00601310" w:rsidRDefault="00601310">
      <w:pPr>
        <w:spacing w:after="0" w:line="240" w:lineRule="auto"/>
        <w:rPr>
          <w:rFonts w:eastAsia="Times New Roman"/>
          <w:b/>
          <w:bCs/>
          <w:kern w:val="0"/>
          <w:sz w:val="21"/>
          <w:szCs w:val="21"/>
        </w:rPr>
      </w:pPr>
      <w:r>
        <w:rPr>
          <w:rFonts w:eastAsia="Times New Roman"/>
          <w:b/>
          <w:bCs/>
          <w:kern w:val="0"/>
          <w:sz w:val="21"/>
          <w:szCs w:val="21"/>
        </w:rPr>
        <w:br w:type="page"/>
      </w:r>
    </w:p>
    <w:p w14:paraId="29814C80" w14:textId="77777777" w:rsidR="00601310" w:rsidRDefault="00601310" w:rsidP="00601310">
      <w:pPr>
        <w:spacing w:line="247" w:lineRule="auto"/>
        <w:rPr>
          <w:rFonts w:eastAsia="Times New Roman"/>
          <w:b/>
          <w:bCs/>
          <w:kern w:val="0"/>
          <w:sz w:val="21"/>
          <w:szCs w:val="21"/>
        </w:rPr>
      </w:pPr>
    </w:p>
    <w:p w14:paraId="5576AC7C" w14:textId="7C10BF21" w:rsidR="00601310" w:rsidRPr="00F6333B" w:rsidRDefault="00601310" w:rsidP="00601310">
      <w:pPr>
        <w:spacing w:line="247" w:lineRule="auto"/>
        <w:rPr>
          <w:rFonts w:eastAsia="Times New Roman"/>
          <w:kern w:val="0"/>
          <w:sz w:val="21"/>
          <w:szCs w:val="21"/>
        </w:rPr>
      </w:pPr>
      <w:r w:rsidRPr="00F6333B">
        <w:rPr>
          <w:rFonts w:eastAsia="Times New Roman"/>
          <w:b/>
          <w:bCs/>
          <w:kern w:val="0"/>
          <w:sz w:val="21"/>
          <w:szCs w:val="21"/>
        </w:rPr>
        <w:t>The Necessity of Repentance</w:t>
      </w:r>
    </w:p>
    <w:p w14:paraId="44C3F407"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Jeremiah 52 highlights the necessity of repentance for restoration. The fall of Jerusalem was a result of the people's refusal to repent. This lesson urges us to turn away from our sins and seek God's forgiveness, knowing that He is always ready to welcome us back with open arms.</w:t>
      </w:r>
    </w:p>
    <w:p w14:paraId="2C75885C"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1. How can recognizing past mistakes in Jeremiah 52 inspire personal repentance in your life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repentance is crucial for avoiding consequences similar to those faced by Jerusalem?</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 xml:space="preserve">What steps can you take to ensure genuine repentance and transformation in your daily actions? </w:t>
      </w:r>
    </w:p>
    <w:p w14:paraId="33FD06C4" w14:textId="77777777" w:rsidR="00601310" w:rsidRPr="00F6333B" w:rsidRDefault="00601310" w:rsidP="00601310">
      <w:pPr>
        <w:spacing w:line="247" w:lineRule="auto"/>
        <w:rPr>
          <w:rFonts w:eastAsia="Times New Roman"/>
          <w:kern w:val="0"/>
          <w:sz w:val="21"/>
          <w:szCs w:val="21"/>
        </w:rPr>
      </w:pP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Pr>
          <w:rFonts w:eastAsia="Times New Roman"/>
          <w:b/>
          <w:bCs/>
          <w:kern w:val="0"/>
          <w:sz w:val="21"/>
          <w:szCs w:val="21"/>
        </w:rPr>
        <w:br/>
      </w:r>
      <w:r w:rsidRPr="00F6333B">
        <w:rPr>
          <w:rFonts w:eastAsia="Times New Roman"/>
          <w:b/>
          <w:bCs/>
          <w:kern w:val="0"/>
          <w:sz w:val="21"/>
          <w:szCs w:val="21"/>
        </w:rPr>
        <w:t>The Assurance of God's Sovereignty</w:t>
      </w:r>
    </w:p>
    <w:p w14:paraId="0CF962C6" w14:textId="77777777" w:rsidR="00601310" w:rsidRPr="00F6333B" w:rsidRDefault="00601310" w:rsidP="00601310">
      <w:pPr>
        <w:spacing w:line="247" w:lineRule="auto"/>
        <w:rPr>
          <w:rFonts w:eastAsia="Times New Roman"/>
          <w:kern w:val="0"/>
          <w:sz w:val="21"/>
          <w:szCs w:val="21"/>
        </w:rPr>
      </w:pPr>
      <w:r w:rsidRPr="00F6333B">
        <w:rPr>
          <w:rFonts w:eastAsia="Times New Roman"/>
          <w:kern w:val="0"/>
          <w:sz w:val="21"/>
          <w:szCs w:val="21"/>
        </w:rPr>
        <w:t>Finally, Jeremiah 52 reassures us of God's sovereignty over all events. Despite the chaos and destruction, God's plan was unfolding according to His purpose. This assurance gives us confidence that, no matter what challenges we face, God is in control and working all things for the good of those who love Him.</w:t>
      </w:r>
    </w:p>
    <w:p w14:paraId="54F83403" w14:textId="564F0A0A" w:rsidR="00F6333B" w:rsidRPr="001B37DC" w:rsidRDefault="00601310" w:rsidP="00601310">
      <w:pPr>
        <w:spacing w:line="247" w:lineRule="auto"/>
        <w:rPr>
          <w:rFonts w:eastAsia="Times New Roman"/>
          <w:kern w:val="0"/>
          <w:sz w:val="21"/>
          <w:szCs w:val="21"/>
        </w:rPr>
      </w:pPr>
      <w:r w:rsidRPr="00F6333B">
        <w:rPr>
          <w:rFonts w:eastAsia="Times New Roman"/>
          <w:kern w:val="0"/>
          <w:sz w:val="21"/>
          <w:szCs w:val="21"/>
        </w:rPr>
        <w:t>1. How can recognizing God's sovereignty in Jeremiah 52 influence your response to life's challenges today?</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2. </w:t>
      </w:r>
      <w:r w:rsidRPr="00F6333B">
        <w:rPr>
          <w:rFonts w:eastAsia="Times New Roman"/>
          <w:kern w:val="0"/>
          <w:sz w:val="21"/>
          <w:szCs w:val="21"/>
        </w:rPr>
        <w:t>Why do you think understanding God's control over history can impact your daily decision-making?</w:t>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r>
      <w:r>
        <w:rPr>
          <w:rFonts w:eastAsia="Times New Roman"/>
          <w:kern w:val="0"/>
          <w:sz w:val="21"/>
          <w:szCs w:val="21"/>
        </w:rPr>
        <w:br/>
        <w:t xml:space="preserve">3. </w:t>
      </w:r>
      <w:r w:rsidRPr="00F6333B">
        <w:rPr>
          <w:rFonts w:eastAsia="Times New Roman"/>
          <w:kern w:val="0"/>
          <w:sz w:val="21"/>
          <w:szCs w:val="21"/>
        </w:rPr>
        <w:t>What can you learn from Jeremiah 52 about trusting God's plan during uncertain times?</w:t>
      </w:r>
    </w:p>
    <w:sectPr w:rsidR="00F6333B" w:rsidRPr="001B37DC" w:rsidSect="00985E6C">
      <w:footerReference w:type="even" r:id="rId9"/>
      <w:footerReference w:type="default" r:id="rId10"/>
      <w:footerReference w:type="first" r:id="rId11"/>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6B07E" w14:textId="77777777" w:rsidR="008858CE" w:rsidRDefault="008858CE" w:rsidP="00993188">
      <w:pPr>
        <w:spacing w:after="0" w:line="240" w:lineRule="auto"/>
      </w:pPr>
      <w:r>
        <w:separator/>
      </w:r>
    </w:p>
  </w:endnote>
  <w:endnote w:type="continuationSeparator" w:id="0">
    <w:p w14:paraId="450C9BCE" w14:textId="77777777" w:rsidR="008858CE" w:rsidRDefault="008858CE" w:rsidP="00993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AE833" w14:textId="77777777" w:rsidR="00985E6C" w:rsidRDefault="00985E6C" w:rsidP="00506EB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1C0AC2FF" w14:textId="77777777" w:rsidR="00985E6C" w:rsidRDefault="00985E6C" w:rsidP="00506EB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sidR="00000000">
      <w:rPr>
        <w:rStyle w:val="PageNumber"/>
      </w:rPr>
      <w:fldChar w:fldCharType="separate"/>
    </w:r>
    <w:r>
      <w:rPr>
        <w:rStyle w:val="PageNumber"/>
      </w:rPr>
      <w:fldChar w:fldCharType="end"/>
    </w:r>
  </w:p>
  <w:p w14:paraId="63E77BA3" w14:textId="77777777" w:rsidR="00985E6C" w:rsidRDefault="00985E6C" w:rsidP="00985E6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C7250" w14:textId="77777777" w:rsidR="007F1F09" w:rsidRPr="007F1F09" w:rsidRDefault="007F1F09" w:rsidP="00506EB5">
    <w:pPr>
      <w:pStyle w:val="Footer"/>
      <w:framePr w:wrap="none" w:vAnchor="text" w:hAnchor="margin" w:xAlign="center" w:y="1"/>
      <w:rPr>
        <w:rStyle w:val="PageNumber"/>
        <w:sz w:val="11"/>
        <w:szCs w:val="11"/>
      </w:rPr>
    </w:pPr>
  </w:p>
  <w:p w14:paraId="7B6A37D5" w14:textId="77777777" w:rsidR="00985E6C" w:rsidRDefault="00985E6C" w:rsidP="007F1F09">
    <w:pPr>
      <w:pStyle w:val="Footer"/>
      <w:framePr w:wrap="none" w:vAnchor="text" w:hAnchor="margin" w:xAlign="center" w:y="1"/>
      <w:jc w:val="cen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34ECDF3D" w14:textId="77777777" w:rsidR="00AF1073" w:rsidRDefault="00F635E4" w:rsidP="00985E6C">
    <w:pPr>
      <w:pStyle w:val="Footer"/>
      <w:ind w:right="360"/>
      <w:jc w:val="center"/>
    </w:pPr>
    <w:r>
      <w:rPr>
        <w:noProof/>
      </w:rPr>
      <w:drawing>
        <wp:anchor distT="0" distB="0" distL="114300" distR="114300" simplePos="0" relativeHeight="251660288" behindDoc="0" locked="0" layoutInCell="1" allowOverlap="1" wp14:anchorId="331BA052" wp14:editId="45E234DE">
          <wp:simplePos x="0" y="0"/>
          <wp:positionH relativeFrom="column">
            <wp:posOffset>6022975</wp:posOffset>
          </wp:positionH>
          <wp:positionV relativeFrom="paragraph">
            <wp:posOffset>29845</wp:posOffset>
          </wp:positionV>
          <wp:extent cx="788035" cy="274320"/>
          <wp:effectExtent l="0" t="0" r="0" b="0"/>
          <wp:wrapNone/>
          <wp:docPr id="2" name="Picture 1" descr="A blue sig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8035" cy="274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121302A4" wp14:editId="7E5906D2">
          <wp:simplePos x="0" y="0"/>
          <wp:positionH relativeFrom="column">
            <wp:posOffset>0</wp:posOffset>
          </wp:positionH>
          <wp:positionV relativeFrom="paragraph">
            <wp:posOffset>29845</wp:posOffset>
          </wp:positionV>
          <wp:extent cx="864235" cy="274320"/>
          <wp:effectExtent l="0" t="0" r="0" b="0"/>
          <wp:wrapNone/>
          <wp:docPr id="1" name="Picture 1" descr="A blue sign with white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ue sign with white letters&#10;&#10;AI-generated content may be incorrec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4235" cy="274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3D008C" w14:textId="77777777" w:rsidR="00985E6C" w:rsidRDefault="00985E6C" w:rsidP="00985E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D0DA88" w14:textId="77777777" w:rsidR="00985E6C" w:rsidRDefault="00985E6C" w:rsidP="00985E6C">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p w14:paraId="355C5F62" w14:textId="77777777" w:rsidR="00985E6C" w:rsidRDefault="00985E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1F2431" w14:textId="77777777" w:rsidR="008858CE" w:rsidRDefault="008858CE" w:rsidP="00993188">
      <w:pPr>
        <w:spacing w:after="0" w:line="240" w:lineRule="auto"/>
      </w:pPr>
      <w:r>
        <w:separator/>
      </w:r>
    </w:p>
  </w:footnote>
  <w:footnote w:type="continuationSeparator" w:id="0">
    <w:p w14:paraId="017DE520" w14:textId="77777777" w:rsidR="008858CE" w:rsidRDefault="008858CE" w:rsidP="009931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E05D3"/>
    <w:multiLevelType w:val="hybridMultilevel"/>
    <w:tmpl w:val="E55A50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F124651"/>
    <w:multiLevelType w:val="hybridMultilevel"/>
    <w:tmpl w:val="CCEC0B5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FC414A3"/>
    <w:multiLevelType w:val="hybridMultilevel"/>
    <w:tmpl w:val="5AC0EEF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4E2A59F6"/>
    <w:multiLevelType w:val="hybridMultilevel"/>
    <w:tmpl w:val="91EC963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6C4E2C17"/>
    <w:multiLevelType w:val="hybridMultilevel"/>
    <w:tmpl w:val="FEA6EED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63749468">
    <w:abstractNumId w:val="4"/>
  </w:num>
  <w:num w:numId="2" w16cid:durableId="330186967">
    <w:abstractNumId w:val="3"/>
  </w:num>
  <w:num w:numId="3" w16cid:durableId="898201278">
    <w:abstractNumId w:val="2"/>
  </w:num>
  <w:num w:numId="4" w16cid:durableId="2022002609">
    <w:abstractNumId w:val="0"/>
  </w:num>
  <w:num w:numId="5" w16cid:durableId="4944941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attachedTemplate r:id="rId1"/>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310"/>
    <w:rsid w:val="00000CDF"/>
    <w:rsid w:val="000019EE"/>
    <w:rsid w:val="00037514"/>
    <w:rsid w:val="000421EA"/>
    <w:rsid w:val="00045918"/>
    <w:rsid w:val="00051B34"/>
    <w:rsid w:val="000B6F4F"/>
    <w:rsid w:val="00153A4F"/>
    <w:rsid w:val="00177C6D"/>
    <w:rsid w:val="00194992"/>
    <w:rsid w:val="001B37DC"/>
    <w:rsid w:val="001B511C"/>
    <w:rsid w:val="001C43A9"/>
    <w:rsid w:val="001E4954"/>
    <w:rsid w:val="00223D2A"/>
    <w:rsid w:val="002358CF"/>
    <w:rsid w:val="003211B8"/>
    <w:rsid w:val="00351FC4"/>
    <w:rsid w:val="00391B5E"/>
    <w:rsid w:val="00397296"/>
    <w:rsid w:val="003B6791"/>
    <w:rsid w:val="004F7C83"/>
    <w:rsid w:val="005218D9"/>
    <w:rsid w:val="00590404"/>
    <w:rsid w:val="005C237B"/>
    <w:rsid w:val="00601310"/>
    <w:rsid w:val="00661B7E"/>
    <w:rsid w:val="006762E8"/>
    <w:rsid w:val="00687503"/>
    <w:rsid w:val="00692F03"/>
    <w:rsid w:val="00741D82"/>
    <w:rsid w:val="00762403"/>
    <w:rsid w:val="0078350E"/>
    <w:rsid w:val="00793C4A"/>
    <w:rsid w:val="007E2F25"/>
    <w:rsid w:val="007F1F09"/>
    <w:rsid w:val="00800A60"/>
    <w:rsid w:val="00840C19"/>
    <w:rsid w:val="0086139F"/>
    <w:rsid w:val="00870740"/>
    <w:rsid w:val="0087297B"/>
    <w:rsid w:val="00875463"/>
    <w:rsid w:val="008858CE"/>
    <w:rsid w:val="00887FAA"/>
    <w:rsid w:val="0091161B"/>
    <w:rsid w:val="00985E6C"/>
    <w:rsid w:val="00993188"/>
    <w:rsid w:val="009A38CE"/>
    <w:rsid w:val="009E4504"/>
    <w:rsid w:val="009E45C1"/>
    <w:rsid w:val="00A102B6"/>
    <w:rsid w:val="00A412FE"/>
    <w:rsid w:val="00AF1073"/>
    <w:rsid w:val="00B14F85"/>
    <w:rsid w:val="00B15325"/>
    <w:rsid w:val="00B22981"/>
    <w:rsid w:val="00B26268"/>
    <w:rsid w:val="00B4631E"/>
    <w:rsid w:val="00B632AA"/>
    <w:rsid w:val="00BB25B5"/>
    <w:rsid w:val="00C53FDE"/>
    <w:rsid w:val="00CD424F"/>
    <w:rsid w:val="00D12C75"/>
    <w:rsid w:val="00D32F91"/>
    <w:rsid w:val="00DA5F01"/>
    <w:rsid w:val="00DB0942"/>
    <w:rsid w:val="00DC3612"/>
    <w:rsid w:val="00E01F86"/>
    <w:rsid w:val="00E16C25"/>
    <w:rsid w:val="00E43AC8"/>
    <w:rsid w:val="00E46F27"/>
    <w:rsid w:val="00E97DBD"/>
    <w:rsid w:val="00F126AA"/>
    <w:rsid w:val="00F21BC0"/>
    <w:rsid w:val="00F54BE6"/>
    <w:rsid w:val="00F6333B"/>
    <w:rsid w:val="00F635E4"/>
    <w:rsid w:val="00F75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1D9085"/>
  <w15:chartTrackingRefBased/>
  <w15:docId w15:val="{15D5C0C1-65BD-4F24-B476-D4E9CFBD5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Times New Roman"/>
        <w:lang w:val="en-PH" w:eastAsia="en-P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lang w:val="en-US" w:eastAsia="en-US"/>
    </w:rPr>
  </w:style>
  <w:style w:type="paragraph" w:styleId="Heading1">
    <w:name w:val="heading 1"/>
    <w:basedOn w:val="Normal"/>
    <w:next w:val="Normal"/>
    <w:link w:val="Heading1Char"/>
    <w:uiPriority w:val="9"/>
    <w:qFormat/>
    <w:rsid w:val="00F6333B"/>
    <w:pPr>
      <w:keepNext/>
      <w:keepLines/>
      <w:spacing w:before="360" w:after="80"/>
      <w:outlineLvl w:val="0"/>
    </w:pPr>
    <w:rPr>
      <w:rFonts w:ascii="Aptos Display" w:eastAsia="Times New Roman" w:hAnsi="Aptos Display"/>
      <w:color w:val="0F4761"/>
      <w:sz w:val="40"/>
      <w:szCs w:val="40"/>
    </w:rPr>
  </w:style>
  <w:style w:type="paragraph" w:styleId="Heading2">
    <w:name w:val="heading 2"/>
    <w:basedOn w:val="Normal"/>
    <w:next w:val="Normal"/>
    <w:link w:val="Heading2Char"/>
    <w:uiPriority w:val="9"/>
    <w:semiHidden/>
    <w:unhideWhenUsed/>
    <w:qFormat/>
    <w:rsid w:val="00F6333B"/>
    <w:pPr>
      <w:keepNext/>
      <w:keepLines/>
      <w:spacing w:before="160" w:after="80"/>
      <w:outlineLvl w:val="1"/>
    </w:pPr>
    <w:rPr>
      <w:rFonts w:ascii="Aptos Display" w:eastAsia="Times New Roman" w:hAnsi="Aptos Display"/>
      <w:color w:val="0F4761"/>
      <w:sz w:val="32"/>
      <w:szCs w:val="32"/>
    </w:rPr>
  </w:style>
  <w:style w:type="paragraph" w:styleId="Heading3">
    <w:name w:val="heading 3"/>
    <w:basedOn w:val="Normal"/>
    <w:next w:val="Normal"/>
    <w:link w:val="Heading3Char"/>
    <w:uiPriority w:val="9"/>
    <w:semiHidden/>
    <w:unhideWhenUsed/>
    <w:qFormat/>
    <w:rsid w:val="00F6333B"/>
    <w:pPr>
      <w:keepNext/>
      <w:keepLines/>
      <w:spacing w:before="160" w:after="80"/>
      <w:outlineLvl w:val="2"/>
    </w:pPr>
    <w:rPr>
      <w:rFonts w:eastAsia="Times New Roman"/>
      <w:color w:val="0F4761"/>
      <w:sz w:val="28"/>
      <w:szCs w:val="28"/>
    </w:rPr>
  </w:style>
  <w:style w:type="paragraph" w:styleId="Heading4">
    <w:name w:val="heading 4"/>
    <w:basedOn w:val="Normal"/>
    <w:next w:val="Normal"/>
    <w:link w:val="Heading4Char"/>
    <w:uiPriority w:val="9"/>
    <w:semiHidden/>
    <w:unhideWhenUsed/>
    <w:qFormat/>
    <w:rsid w:val="00F6333B"/>
    <w:pPr>
      <w:keepNext/>
      <w:keepLines/>
      <w:spacing w:before="80" w:after="40"/>
      <w:outlineLvl w:val="3"/>
    </w:pPr>
    <w:rPr>
      <w:rFonts w:eastAsia="Times New Roman"/>
      <w:i/>
      <w:iCs/>
      <w:color w:val="0F4761"/>
    </w:rPr>
  </w:style>
  <w:style w:type="paragraph" w:styleId="Heading5">
    <w:name w:val="heading 5"/>
    <w:basedOn w:val="Normal"/>
    <w:next w:val="Normal"/>
    <w:link w:val="Heading5Char"/>
    <w:uiPriority w:val="9"/>
    <w:semiHidden/>
    <w:unhideWhenUsed/>
    <w:qFormat/>
    <w:rsid w:val="00F6333B"/>
    <w:pPr>
      <w:keepNext/>
      <w:keepLines/>
      <w:spacing w:before="80" w:after="40"/>
      <w:outlineLvl w:val="4"/>
    </w:pPr>
    <w:rPr>
      <w:rFonts w:eastAsia="Times New Roman"/>
      <w:color w:val="0F4761"/>
    </w:rPr>
  </w:style>
  <w:style w:type="paragraph" w:styleId="Heading6">
    <w:name w:val="heading 6"/>
    <w:basedOn w:val="Normal"/>
    <w:next w:val="Normal"/>
    <w:link w:val="Heading6Char"/>
    <w:uiPriority w:val="9"/>
    <w:semiHidden/>
    <w:unhideWhenUsed/>
    <w:qFormat/>
    <w:rsid w:val="00F6333B"/>
    <w:pPr>
      <w:keepNext/>
      <w:keepLines/>
      <w:spacing w:before="40" w:after="0"/>
      <w:outlineLvl w:val="5"/>
    </w:pPr>
    <w:rPr>
      <w:rFonts w:eastAsia="Times New Roman"/>
      <w:i/>
      <w:iCs/>
      <w:color w:val="595959"/>
    </w:rPr>
  </w:style>
  <w:style w:type="paragraph" w:styleId="Heading7">
    <w:name w:val="heading 7"/>
    <w:basedOn w:val="Normal"/>
    <w:next w:val="Normal"/>
    <w:link w:val="Heading7Char"/>
    <w:uiPriority w:val="9"/>
    <w:semiHidden/>
    <w:unhideWhenUsed/>
    <w:qFormat/>
    <w:rsid w:val="00F6333B"/>
    <w:pPr>
      <w:keepNext/>
      <w:keepLines/>
      <w:spacing w:before="40" w:after="0"/>
      <w:outlineLvl w:val="6"/>
    </w:pPr>
    <w:rPr>
      <w:rFonts w:eastAsia="Times New Roman"/>
      <w:color w:val="595959"/>
    </w:rPr>
  </w:style>
  <w:style w:type="paragraph" w:styleId="Heading8">
    <w:name w:val="heading 8"/>
    <w:basedOn w:val="Normal"/>
    <w:next w:val="Normal"/>
    <w:link w:val="Heading8Char"/>
    <w:uiPriority w:val="9"/>
    <w:semiHidden/>
    <w:unhideWhenUsed/>
    <w:qFormat/>
    <w:rsid w:val="00F6333B"/>
    <w:pPr>
      <w:keepNext/>
      <w:keepLines/>
      <w:spacing w:after="0"/>
      <w:outlineLvl w:val="7"/>
    </w:pPr>
    <w:rPr>
      <w:rFonts w:eastAsia="Times New Roman"/>
      <w:i/>
      <w:iCs/>
      <w:color w:val="272727"/>
    </w:rPr>
  </w:style>
  <w:style w:type="paragraph" w:styleId="Heading9">
    <w:name w:val="heading 9"/>
    <w:basedOn w:val="Normal"/>
    <w:next w:val="Normal"/>
    <w:link w:val="Heading9Char"/>
    <w:uiPriority w:val="9"/>
    <w:semiHidden/>
    <w:unhideWhenUsed/>
    <w:qFormat/>
    <w:rsid w:val="00F6333B"/>
    <w:pPr>
      <w:keepNext/>
      <w:keepLines/>
      <w:spacing w:after="0"/>
      <w:outlineLvl w:val="8"/>
    </w:pPr>
    <w:rPr>
      <w:rFonts w:eastAsia="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F6333B"/>
    <w:rPr>
      <w:rFonts w:ascii="Aptos Display" w:eastAsia="Times New Roman" w:hAnsi="Aptos Display" w:cs="Times New Roman"/>
      <w:color w:val="0F4761"/>
      <w:sz w:val="40"/>
      <w:szCs w:val="40"/>
    </w:rPr>
  </w:style>
  <w:style w:type="character" w:customStyle="1" w:styleId="Heading2Char">
    <w:name w:val="Heading 2 Char"/>
    <w:link w:val="Heading2"/>
    <w:uiPriority w:val="9"/>
    <w:semiHidden/>
    <w:rsid w:val="00F6333B"/>
    <w:rPr>
      <w:rFonts w:ascii="Aptos Display" w:eastAsia="Times New Roman" w:hAnsi="Aptos Display" w:cs="Times New Roman"/>
      <w:color w:val="0F4761"/>
      <w:sz w:val="32"/>
      <w:szCs w:val="32"/>
    </w:rPr>
  </w:style>
  <w:style w:type="character" w:customStyle="1" w:styleId="Heading3Char">
    <w:name w:val="Heading 3 Char"/>
    <w:link w:val="Heading3"/>
    <w:uiPriority w:val="9"/>
    <w:semiHidden/>
    <w:rsid w:val="00F6333B"/>
    <w:rPr>
      <w:rFonts w:eastAsia="Times New Roman" w:cs="Times New Roman"/>
      <w:color w:val="0F4761"/>
      <w:sz w:val="28"/>
      <w:szCs w:val="28"/>
    </w:rPr>
  </w:style>
  <w:style w:type="character" w:customStyle="1" w:styleId="Heading4Char">
    <w:name w:val="Heading 4 Char"/>
    <w:link w:val="Heading4"/>
    <w:uiPriority w:val="9"/>
    <w:semiHidden/>
    <w:rsid w:val="00F6333B"/>
    <w:rPr>
      <w:rFonts w:eastAsia="Times New Roman" w:cs="Times New Roman"/>
      <w:i/>
      <w:iCs/>
      <w:color w:val="0F4761"/>
    </w:rPr>
  </w:style>
  <w:style w:type="character" w:customStyle="1" w:styleId="Heading5Char">
    <w:name w:val="Heading 5 Char"/>
    <w:link w:val="Heading5"/>
    <w:uiPriority w:val="9"/>
    <w:semiHidden/>
    <w:rsid w:val="00F6333B"/>
    <w:rPr>
      <w:rFonts w:eastAsia="Times New Roman" w:cs="Times New Roman"/>
      <w:color w:val="0F4761"/>
    </w:rPr>
  </w:style>
  <w:style w:type="character" w:customStyle="1" w:styleId="Heading6Char">
    <w:name w:val="Heading 6 Char"/>
    <w:link w:val="Heading6"/>
    <w:uiPriority w:val="9"/>
    <w:semiHidden/>
    <w:rsid w:val="00F6333B"/>
    <w:rPr>
      <w:rFonts w:eastAsia="Times New Roman" w:cs="Times New Roman"/>
      <w:i/>
      <w:iCs/>
      <w:color w:val="595959"/>
    </w:rPr>
  </w:style>
  <w:style w:type="character" w:customStyle="1" w:styleId="Heading7Char">
    <w:name w:val="Heading 7 Char"/>
    <w:link w:val="Heading7"/>
    <w:uiPriority w:val="9"/>
    <w:semiHidden/>
    <w:rsid w:val="00F6333B"/>
    <w:rPr>
      <w:rFonts w:eastAsia="Times New Roman" w:cs="Times New Roman"/>
      <w:color w:val="595959"/>
    </w:rPr>
  </w:style>
  <w:style w:type="character" w:customStyle="1" w:styleId="Heading8Char">
    <w:name w:val="Heading 8 Char"/>
    <w:link w:val="Heading8"/>
    <w:uiPriority w:val="9"/>
    <w:semiHidden/>
    <w:rsid w:val="00F6333B"/>
    <w:rPr>
      <w:rFonts w:eastAsia="Times New Roman" w:cs="Times New Roman"/>
      <w:i/>
      <w:iCs/>
      <w:color w:val="272727"/>
    </w:rPr>
  </w:style>
  <w:style w:type="character" w:customStyle="1" w:styleId="Heading9Char">
    <w:name w:val="Heading 9 Char"/>
    <w:link w:val="Heading9"/>
    <w:uiPriority w:val="9"/>
    <w:semiHidden/>
    <w:rsid w:val="00F6333B"/>
    <w:rPr>
      <w:rFonts w:eastAsia="Times New Roman" w:cs="Times New Roman"/>
      <w:color w:val="272727"/>
    </w:rPr>
  </w:style>
  <w:style w:type="paragraph" w:styleId="Title">
    <w:name w:val="Title"/>
    <w:basedOn w:val="Normal"/>
    <w:next w:val="Normal"/>
    <w:link w:val="TitleChar"/>
    <w:uiPriority w:val="10"/>
    <w:qFormat/>
    <w:rsid w:val="00F6333B"/>
    <w:pPr>
      <w:spacing w:after="80" w:line="240" w:lineRule="auto"/>
      <w:contextualSpacing/>
    </w:pPr>
    <w:rPr>
      <w:rFonts w:ascii="Aptos Display" w:eastAsia="Times New Roman" w:hAnsi="Aptos Display"/>
      <w:spacing w:val="-10"/>
      <w:kern w:val="28"/>
      <w:sz w:val="56"/>
      <w:szCs w:val="56"/>
    </w:rPr>
  </w:style>
  <w:style w:type="character" w:customStyle="1" w:styleId="TitleChar">
    <w:name w:val="Title Char"/>
    <w:link w:val="Title"/>
    <w:uiPriority w:val="10"/>
    <w:rsid w:val="00F6333B"/>
    <w:rPr>
      <w:rFonts w:ascii="Aptos Display" w:eastAsia="Times New Roman" w:hAnsi="Aptos Display" w:cs="Times New Roman"/>
      <w:spacing w:val="-10"/>
      <w:kern w:val="28"/>
      <w:sz w:val="56"/>
      <w:szCs w:val="56"/>
    </w:rPr>
  </w:style>
  <w:style w:type="paragraph" w:styleId="Subtitle">
    <w:name w:val="Subtitle"/>
    <w:basedOn w:val="Normal"/>
    <w:next w:val="Normal"/>
    <w:link w:val="SubtitleChar"/>
    <w:uiPriority w:val="11"/>
    <w:qFormat/>
    <w:rsid w:val="00F6333B"/>
    <w:pPr>
      <w:numPr>
        <w:ilvl w:val="1"/>
      </w:numPr>
    </w:pPr>
    <w:rPr>
      <w:rFonts w:eastAsia="Times New Roman"/>
      <w:color w:val="595959"/>
      <w:spacing w:val="15"/>
      <w:sz w:val="28"/>
      <w:szCs w:val="28"/>
    </w:rPr>
  </w:style>
  <w:style w:type="character" w:customStyle="1" w:styleId="SubtitleChar">
    <w:name w:val="Subtitle Char"/>
    <w:link w:val="Subtitle"/>
    <w:uiPriority w:val="11"/>
    <w:rsid w:val="00F6333B"/>
    <w:rPr>
      <w:rFonts w:eastAsia="Times New Roman" w:cs="Times New Roman"/>
      <w:color w:val="595959"/>
      <w:spacing w:val="15"/>
      <w:sz w:val="28"/>
      <w:szCs w:val="28"/>
    </w:rPr>
  </w:style>
  <w:style w:type="paragraph" w:styleId="Quote">
    <w:name w:val="Quote"/>
    <w:basedOn w:val="Normal"/>
    <w:next w:val="Normal"/>
    <w:link w:val="QuoteChar"/>
    <w:uiPriority w:val="29"/>
    <w:qFormat/>
    <w:rsid w:val="00F6333B"/>
    <w:pPr>
      <w:spacing w:before="160"/>
      <w:jc w:val="center"/>
    </w:pPr>
    <w:rPr>
      <w:i/>
      <w:iCs/>
      <w:color w:val="404040"/>
    </w:rPr>
  </w:style>
  <w:style w:type="character" w:customStyle="1" w:styleId="QuoteChar">
    <w:name w:val="Quote Char"/>
    <w:link w:val="Quote"/>
    <w:uiPriority w:val="29"/>
    <w:rsid w:val="00F6333B"/>
    <w:rPr>
      <w:i/>
      <w:iCs/>
      <w:color w:val="404040"/>
    </w:rPr>
  </w:style>
  <w:style w:type="paragraph" w:styleId="ListParagraph">
    <w:name w:val="List Paragraph"/>
    <w:basedOn w:val="Normal"/>
    <w:uiPriority w:val="34"/>
    <w:qFormat/>
    <w:rsid w:val="00F6333B"/>
    <w:pPr>
      <w:ind w:left="720"/>
      <w:contextualSpacing/>
    </w:pPr>
  </w:style>
  <w:style w:type="character" w:styleId="IntenseEmphasis">
    <w:name w:val="Intense Emphasis"/>
    <w:uiPriority w:val="21"/>
    <w:qFormat/>
    <w:rsid w:val="00F6333B"/>
    <w:rPr>
      <w:i/>
      <w:iCs/>
      <w:color w:val="0F4761"/>
    </w:rPr>
  </w:style>
  <w:style w:type="paragraph" w:styleId="IntenseQuote">
    <w:name w:val="Intense Quote"/>
    <w:basedOn w:val="Normal"/>
    <w:next w:val="Normal"/>
    <w:link w:val="IntenseQuoteChar"/>
    <w:uiPriority w:val="30"/>
    <w:qFormat/>
    <w:rsid w:val="00F6333B"/>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link w:val="IntenseQuote"/>
    <w:uiPriority w:val="30"/>
    <w:rsid w:val="00F6333B"/>
    <w:rPr>
      <w:i/>
      <w:iCs/>
      <w:color w:val="0F4761"/>
    </w:rPr>
  </w:style>
  <w:style w:type="character" w:styleId="IntenseReference">
    <w:name w:val="Intense Reference"/>
    <w:uiPriority w:val="32"/>
    <w:qFormat/>
    <w:rsid w:val="00F6333B"/>
    <w:rPr>
      <w:b/>
      <w:bCs/>
      <w:smallCaps/>
      <w:color w:val="0F4761"/>
      <w:spacing w:val="5"/>
    </w:rPr>
  </w:style>
  <w:style w:type="paragraph" w:styleId="NormalWeb">
    <w:name w:val="Normal (Web)"/>
    <w:basedOn w:val="Normal"/>
    <w:uiPriority w:val="99"/>
    <w:semiHidden/>
    <w:unhideWhenUsed/>
    <w:rsid w:val="00F6333B"/>
    <w:pPr>
      <w:spacing w:before="100" w:beforeAutospacing="1" w:after="100" w:afterAutospacing="1" w:line="240" w:lineRule="auto"/>
    </w:pPr>
    <w:rPr>
      <w:rFonts w:ascii="Times New Roman" w:eastAsia="Times New Roman" w:hAnsi="Times New Roman"/>
      <w:kern w:val="0"/>
    </w:rPr>
  </w:style>
  <w:style w:type="paragraph" w:customStyle="1" w:styleId="msonormal0">
    <w:name w:val="msonormal"/>
    <w:basedOn w:val="Normal"/>
    <w:rsid w:val="00F6333B"/>
    <w:pPr>
      <w:spacing w:before="100" w:beforeAutospacing="1" w:after="100" w:afterAutospacing="1" w:line="240" w:lineRule="auto"/>
    </w:pPr>
    <w:rPr>
      <w:rFonts w:ascii="Times New Roman" w:eastAsia="Times New Roman" w:hAnsi="Times New Roman"/>
      <w:kern w:val="0"/>
    </w:rPr>
  </w:style>
  <w:style w:type="paragraph" w:styleId="Header">
    <w:name w:val="header"/>
    <w:basedOn w:val="Normal"/>
    <w:link w:val="HeaderChar"/>
    <w:uiPriority w:val="99"/>
    <w:unhideWhenUsed/>
    <w:rsid w:val="009931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3188"/>
  </w:style>
  <w:style w:type="paragraph" w:styleId="Footer">
    <w:name w:val="footer"/>
    <w:basedOn w:val="Normal"/>
    <w:link w:val="FooterChar"/>
    <w:uiPriority w:val="99"/>
    <w:unhideWhenUsed/>
    <w:rsid w:val="009931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3188"/>
  </w:style>
  <w:style w:type="character" w:styleId="PageNumber">
    <w:name w:val="page number"/>
    <w:basedOn w:val="DefaultParagraphFont"/>
    <w:uiPriority w:val="99"/>
    <w:semiHidden/>
    <w:unhideWhenUsed/>
    <w:rsid w:val="00985E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076210">
      <w:bodyDiv w:val="1"/>
      <w:marLeft w:val="0"/>
      <w:marRight w:val="0"/>
      <w:marTop w:val="0"/>
      <w:marBottom w:val="0"/>
      <w:divBdr>
        <w:top w:val="none" w:sz="0" w:space="0" w:color="auto"/>
        <w:left w:val="none" w:sz="0" w:space="0" w:color="auto"/>
        <w:bottom w:val="none" w:sz="0" w:space="0" w:color="auto"/>
        <w:right w:val="none" w:sz="0" w:space="0" w:color="auto"/>
      </w:divBdr>
    </w:div>
    <w:div w:id="811215011">
      <w:bodyDiv w:val="1"/>
      <w:marLeft w:val="0"/>
      <w:marRight w:val="0"/>
      <w:marTop w:val="0"/>
      <w:marBottom w:val="0"/>
      <w:divBdr>
        <w:top w:val="none" w:sz="0" w:space="0" w:color="auto"/>
        <w:left w:val="none" w:sz="0" w:space="0" w:color="auto"/>
        <w:bottom w:val="none" w:sz="0" w:space="0" w:color="auto"/>
        <w:right w:val="none" w:sz="0" w:space="0" w:color="auto"/>
      </w:divBdr>
    </w:div>
    <w:div w:id="1601065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Ron\Comprehensive%20Bible%20Study%20Course%20Formatting\Workbooks\CBSC%20Workbook%20Template%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0FC50-0BE4-4368-91E5-C42AD1C557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CBSC Workbook Template 2.0.dotx</Template>
  <TotalTime>18</TotalTime>
  <Pages>261</Pages>
  <Words>51699</Words>
  <Characters>294690</Characters>
  <Application>Microsoft Office Word</Application>
  <DocSecurity>0</DocSecurity>
  <Lines>2455</Lines>
  <Paragraphs>691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Cairo Minerva</dc:creator>
  <cp:keywords/>
  <dc:description/>
  <cp:lastModifiedBy>John Cairo Minerva</cp:lastModifiedBy>
  <cp:revision>2</cp:revision>
  <cp:lastPrinted>2025-11-26T00:31:00Z</cp:lastPrinted>
  <dcterms:created xsi:type="dcterms:W3CDTF">2025-12-31T02:34:00Z</dcterms:created>
  <dcterms:modified xsi:type="dcterms:W3CDTF">2026-01-12T03:43:00Z</dcterms:modified>
</cp:coreProperties>
</file>